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68006901"/>
        <w:docPartObj>
          <w:docPartGallery w:val="Cover Pages"/>
          <w:docPartUnique/>
        </w:docPartObj>
      </w:sdtPr>
      <w:sdtContent>
        <w:p w14:paraId="2B6E17BE" w14:textId="741B157A" w:rsidR="007469AF" w:rsidRDefault="007469AF"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C98F063" wp14:editId="4BC34EEB">
                <wp:simplePos x="0" y="0"/>
                <wp:positionH relativeFrom="margin">
                  <wp:posOffset>3776345</wp:posOffset>
                </wp:positionH>
                <wp:positionV relativeFrom="paragraph">
                  <wp:posOffset>2991789</wp:posOffset>
                </wp:positionV>
                <wp:extent cx="2933181" cy="1649774"/>
                <wp:effectExtent l="0" t="0" r="0" b="7620"/>
                <wp:wrapNone/>
                <wp:docPr id="167203031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2030314" name="Picture 1672030314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181" cy="16497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3BA4B146" wp14:editId="4FC76D8B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373380</wp:posOffset>
                    </wp:positionV>
                    <wp:extent cx="5708650" cy="3863975"/>
                    <wp:effectExtent l="0" t="0" r="25400" b="22225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08650" cy="38639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2EDE35" w14:textId="4466540E" w:rsidR="007469AF" w:rsidRPr="007469AF" w:rsidRDefault="007469AF">
                                <w:pPr>
                                  <w:rPr>
                                    <w:sz w:val="52"/>
                                    <w:szCs w:val="52"/>
                                  </w:rPr>
                                </w:pPr>
                                <w:r w:rsidRPr="007469AF">
                                  <w:rPr>
                                    <w:sz w:val="52"/>
                                    <w:szCs w:val="52"/>
                                  </w:rPr>
                                  <w:t>Maths Tales Competition Entry</w:t>
                                </w:r>
                                <w:r>
                                  <w:rPr>
                                    <w:sz w:val="52"/>
                                    <w:szCs w:val="52"/>
                                  </w:rPr>
                                  <w:t xml:space="preserve"> 2026</w:t>
                                </w:r>
                              </w:p>
                              <w:p w14:paraId="3CD813CA" w14:textId="29745562" w:rsidR="007469AF" w:rsidRPr="007469AF" w:rsidRDefault="007469AF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7469AF">
                                  <w:rPr>
                                    <w:sz w:val="36"/>
                                    <w:szCs w:val="36"/>
                                  </w:rPr>
                                  <w:t xml:space="preserve">Child’s Class: </w:t>
                                </w:r>
                              </w:p>
                              <w:p w14:paraId="630B7259" w14:textId="77777777" w:rsidR="007469AF" w:rsidRPr="007469AF" w:rsidRDefault="007469AF" w:rsidP="007469AF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7469AF">
                                  <w:rPr>
                                    <w:sz w:val="36"/>
                                    <w:szCs w:val="36"/>
                                  </w:rPr>
                                  <w:t>Child’s First Name:</w:t>
                                </w:r>
                              </w:p>
                              <w:p w14:paraId="03760E33" w14:textId="1DB7A652" w:rsidR="007469AF" w:rsidRPr="007469AF" w:rsidRDefault="007469AF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7469AF">
                                  <w:rPr>
                                    <w:sz w:val="36"/>
                                    <w:szCs w:val="36"/>
                                  </w:rPr>
                                  <w:t>Child’s Surname Initial:</w:t>
                                </w:r>
                              </w:p>
                              <w:p w14:paraId="132E78E1" w14:textId="2D4B4D0F" w:rsidR="007469AF" w:rsidRPr="007469AF" w:rsidRDefault="007469AF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7469AF">
                                  <w:rPr>
                                    <w:sz w:val="36"/>
                                    <w:szCs w:val="36"/>
                                  </w:rPr>
                                  <w:t>Local Authority:</w:t>
                                </w:r>
                              </w:p>
                              <w:p w14:paraId="50B60BA7" w14:textId="4D7B6DC2" w:rsidR="007469AF" w:rsidRPr="007469AF" w:rsidRDefault="007469AF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7469AF">
                                  <w:rPr>
                                    <w:sz w:val="36"/>
                                    <w:szCs w:val="36"/>
                                  </w:rPr>
                                  <w:t>School Name:</w:t>
                                </w:r>
                              </w:p>
                              <w:p w14:paraId="7D0E377A" w14:textId="77777777" w:rsidR="007469AF" w:rsidRDefault="007469A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A4B14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398.3pt;margin-top:29.4pt;width:449.5pt;height:304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">
                    <v:textbox>
                      <w:txbxContent>
                        <w:p w14:paraId="032EDE35" w14:textId="4466540E" w:rsidR="007469AF" w:rsidRPr="007469AF" w:rsidRDefault="007469AF">
                          <w:pPr>
                            <w:rPr>
                              <w:sz w:val="52"/>
                              <w:szCs w:val="52"/>
                            </w:rPr>
                          </w:pPr>
                          <w:r w:rsidRPr="007469AF">
                            <w:rPr>
                              <w:sz w:val="52"/>
                              <w:szCs w:val="52"/>
                            </w:rPr>
                            <w:t>Maths Tales Competition Entry</w:t>
                          </w:r>
                          <w:r>
                            <w:rPr>
                              <w:sz w:val="52"/>
                              <w:szCs w:val="52"/>
                            </w:rPr>
                            <w:t xml:space="preserve"> 2026</w:t>
                          </w:r>
                        </w:p>
                        <w:p w14:paraId="3CD813CA" w14:textId="29745562" w:rsidR="007469AF" w:rsidRPr="007469AF" w:rsidRDefault="007469AF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7469AF">
                            <w:rPr>
                              <w:sz w:val="36"/>
                              <w:szCs w:val="36"/>
                            </w:rPr>
                            <w:t xml:space="preserve">Child’s Class: </w:t>
                          </w:r>
                        </w:p>
                        <w:p w14:paraId="630B7259" w14:textId="77777777" w:rsidR="007469AF" w:rsidRPr="007469AF" w:rsidRDefault="007469AF" w:rsidP="007469AF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7469AF">
                            <w:rPr>
                              <w:sz w:val="36"/>
                              <w:szCs w:val="36"/>
                            </w:rPr>
                            <w:t>Child’s First Name:</w:t>
                          </w:r>
                        </w:p>
                        <w:p w14:paraId="03760E33" w14:textId="1DB7A652" w:rsidR="007469AF" w:rsidRPr="007469AF" w:rsidRDefault="007469AF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7469AF">
                            <w:rPr>
                              <w:sz w:val="36"/>
                              <w:szCs w:val="36"/>
                            </w:rPr>
                            <w:t>Child’s Surname Initial:</w:t>
                          </w:r>
                        </w:p>
                        <w:p w14:paraId="132E78E1" w14:textId="2D4B4D0F" w:rsidR="007469AF" w:rsidRPr="007469AF" w:rsidRDefault="007469AF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7469AF">
                            <w:rPr>
                              <w:sz w:val="36"/>
                              <w:szCs w:val="36"/>
                            </w:rPr>
                            <w:t>Local Authority:</w:t>
                          </w:r>
                        </w:p>
                        <w:p w14:paraId="50B60BA7" w14:textId="4D7B6DC2" w:rsidR="007469AF" w:rsidRPr="007469AF" w:rsidRDefault="007469AF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7469AF">
                            <w:rPr>
                              <w:sz w:val="36"/>
                              <w:szCs w:val="36"/>
                            </w:rPr>
                            <w:t>School Name:</w:t>
                          </w:r>
                        </w:p>
                        <w:p w14:paraId="7D0E377A" w14:textId="77777777" w:rsidR="007469AF" w:rsidRDefault="007469AF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61045DDE" w14:textId="41083D0E" w:rsidR="007469AF" w:rsidRDefault="007469AF">
          <w:pPr>
            <w:rPr>
              <w:b/>
              <w:bCs/>
              <w:sz w:val="32"/>
              <w:szCs w:val="32"/>
            </w:rPr>
          </w:pPr>
          <w:r>
            <w:br w:type="page"/>
          </w:r>
        </w:p>
      </w:sdtContent>
    </w:sdt>
    <w:p w14:paraId="7521EA8B" w14:textId="421955FB" w:rsidR="0026790B" w:rsidRDefault="0026790B" w:rsidP="0026790B">
      <w:pPr>
        <w:pStyle w:val="Heading2"/>
      </w:pPr>
      <w:r>
        <w:lastRenderedPageBreak/>
        <w:t>Comic template</w:t>
      </w:r>
      <w:r w:rsidR="000431DA">
        <w:t xml:space="preserve"> 1</w:t>
      </w:r>
    </w:p>
    <w:p w14:paraId="03E1761C" w14:textId="275CD43F" w:rsidR="0026790B" w:rsidRPr="0026790B" w:rsidRDefault="000431DA" w:rsidP="0026790B">
      <w:r w:rsidRPr="000431DA">
        <w:rPr>
          <w:noProof/>
        </w:rPr>
        <w:drawing>
          <wp:inline distT="0" distB="0" distL="0" distR="0" wp14:anchorId="2F472A03" wp14:editId="107927B2">
            <wp:extent cx="6442120" cy="7368540"/>
            <wp:effectExtent l="0" t="0" r="0" b="3810"/>
            <wp:docPr id="549385595" name="Picture 1" descr="A collage of whit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385595" name="Picture 1" descr="A collage of white square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6709" cy="737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6F26B" w14:textId="77777777" w:rsidR="000431DA" w:rsidRDefault="000431DA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8150FD6" w14:textId="684D5F61" w:rsidR="00D647DD" w:rsidRDefault="000431DA" w:rsidP="0070163B">
      <w:pPr>
        <w:pStyle w:val="Heading2"/>
      </w:pPr>
      <w:r>
        <w:lastRenderedPageBreak/>
        <w:t>Comic template 2</w:t>
      </w:r>
      <w:r w:rsidR="00D647DD" w:rsidRPr="00D647DD">
        <w:rPr>
          <w:noProof/>
        </w:rPr>
        <w:drawing>
          <wp:inline distT="0" distB="0" distL="0" distR="0" wp14:anchorId="79F34AD7" wp14:editId="5C3BA333">
            <wp:extent cx="5731510" cy="8400415"/>
            <wp:effectExtent l="0" t="0" r="2540" b="635"/>
            <wp:docPr id="1878311579" name="Picture 1" descr="A collage of a comic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11579" name="Picture 1" descr="A collage of a comic book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C6ED4" w14:textId="1DB993A6" w:rsidR="00D647DD" w:rsidRDefault="00D647DD" w:rsidP="00D647DD">
      <w:pPr>
        <w:pStyle w:val="Heading2"/>
      </w:pPr>
      <w:r>
        <w:lastRenderedPageBreak/>
        <w:t>Story and drawing</w:t>
      </w:r>
    </w:p>
    <w:p w14:paraId="11F28FEA" w14:textId="5E27D31E" w:rsidR="00D647DD" w:rsidRDefault="00D647DD" w:rsidP="00D647DD">
      <w:r>
        <w:rPr>
          <w:noProof/>
        </w:rPr>
        <w:drawing>
          <wp:inline distT="0" distB="0" distL="0" distR="0" wp14:anchorId="0C1DB7AA" wp14:editId="7A95EEFD">
            <wp:extent cx="6237271" cy="8328660"/>
            <wp:effectExtent l="0" t="0" r="0" b="0"/>
            <wp:docPr id="147631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31126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7" b="2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574" cy="833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2DFA0" w14:textId="77777777" w:rsidR="0036479D" w:rsidRDefault="0036479D" w:rsidP="00D647DD"/>
    <w:p w14:paraId="0742DC85" w14:textId="3EE46894" w:rsidR="00E265A3" w:rsidRDefault="0036479D" w:rsidP="002A2F3A">
      <w:r>
        <w:rPr>
          <w:noProof/>
        </w:rPr>
        <w:drawing>
          <wp:inline distT="0" distB="0" distL="0" distR="0" wp14:anchorId="0D72E197" wp14:editId="3812406B">
            <wp:extent cx="6332525" cy="7940040"/>
            <wp:effectExtent l="0" t="0" r="0" b="3810"/>
            <wp:docPr id="821648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48156" name="Picture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6" b="5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25" cy="7940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02715" w14:textId="29BFD1E8" w:rsidR="00D647DD" w:rsidRDefault="00D647DD" w:rsidP="006005E7">
      <w:pPr>
        <w:jc w:val="center"/>
      </w:pPr>
    </w:p>
    <w:p w14:paraId="5155738B" w14:textId="609C7DC6" w:rsidR="00421F93" w:rsidRDefault="00421F93" w:rsidP="00421F93">
      <w:pPr>
        <w:pStyle w:val="Heading2"/>
      </w:pPr>
      <w:r>
        <w:lastRenderedPageBreak/>
        <w:t>Create your 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06AC" w14:paraId="012E92B7" w14:textId="77777777" w:rsidTr="00BB06AC">
        <w:tc>
          <w:tcPr>
            <w:tcW w:w="9016" w:type="dxa"/>
          </w:tcPr>
          <w:p w14:paraId="66E5C3BC" w14:textId="1B0A97C7" w:rsidR="00BB06AC" w:rsidRDefault="00BB06AC" w:rsidP="00D647DD"/>
          <w:p w14:paraId="7D30E039" w14:textId="77777777" w:rsidR="00BB06AC" w:rsidRDefault="00BB06AC" w:rsidP="00D647DD"/>
          <w:p w14:paraId="226A5EFC" w14:textId="77777777" w:rsidR="00BB06AC" w:rsidRDefault="00BB06AC" w:rsidP="00D647DD"/>
          <w:p w14:paraId="2A5850F2" w14:textId="77777777" w:rsidR="00BB06AC" w:rsidRDefault="00BB06AC" w:rsidP="00D647DD"/>
          <w:p w14:paraId="676B85A8" w14:textId="77777777" w:rsidR="00BB06AC" w:rsidRDefault="00BB06AC" w:rsidP="00D647DD"/>
          <w:p w14:paraId="6E75E10D" w14:textId="77777777" w:rsidR="00BB06AC" w:rsidRDefault="00BB06AC" w:rsidP="00D647DD"/>
          <w:p w14:paraId="438BFE71" w14:textId="77777777" w:rsidR="00BB06AC" w:rsidRDefault="00BB06AC" w:rsidP="00D647DD"/>
          <w:p w14:paraId="43A5CF15" w14:textId="77777777" w:rsidR="00BB06AC" w:rsidRDefault="00BB06AC" w:rsidP="00D647DD"/>
          <w:p w14:paraId="463E491D" w14:textId="77777777" w:rsidR="00BB06AC" w:rsidRDefault="00BB06AC" w:rsidP="00D647DD"/>
          <w:p w14:paraId="167EBBF7" w14:textId="77777777" w:rsidR="00BB06AC" w:rsidRDefault="00BB06AC" w:rsidP="00D647DD"/>
          <w:p w14:paraId="1D98BD03" w14:textId="77777777" w:rsidR="00BB06AC" w:rsidRDefault="00BB06AC" w:rsidP="00D647DD"/>
          <w:p w14:paraId="689221DC" w14:textId="77777777" w:rsidR="00BB06AC" w:rsidRDefault="00BB06AC" w:rsidP="00D647DD"/>
          <w:p w14:paraId="66C7FFA9" w14:textId="77777777" w:rsidR="00BB06AC" w:rsidRDefault="00BB06AC" w:rsidP="00D647DD"/>
          <w:p w14:paraId="41F730E9" w14:textId="77777777" w:rsidR="00BB06AC" w:rsidRDefault="00BB06AC" w:rsidP="00D647DD"/>
          <w:p w14:paraId="2DE7F5C5" w14:textId="77777777" w:rsidR="00BB06AC" w:rsidRDefault="00BB06AC" w:rsidP="00D647DD"/>
          <w:p w14:paraId="5739E2DE" w14:textId="77777777" w:rsidR="00BB06AC" w:rsidRDefault="00BB06AC" w:rsidP="00D647DD"/>
          <w:p w14:paraId="2E01F2A5" w14:textId="77777777" w:rsidR="00BB06AC" w:rsidRDefault="00BB06AC" w:rsidP="00D647DD"/>
          <w:p w14:paraId="295E2D1F" w14:textId="77777777" w:rsidR="00BB06AC" w:rsidRDefault="00BB06AC" w:rsidP="00D647DD"/>
          <w:p w14:paraId="1D78FA3E" w14:textId="77777777" w:rsidR="00BB06AC" w:rsidRDefault="00BB06AC" w:rsidP="00D647DD"/>
          <w:p w14:paraId="3199D2AC" w14:textId="77777777" w:rsidR="00BB06AC" w:rsidRDefault="00BB06AC" w:rsidP="00D647DD"/>
          <w:p w14:paraId="60F9A31F" w14:textId="77777777" w:rsidR="00BB06AC" w:rsidRDefault="00BB06AC" w:rsidP="00D647DD"/>
          <w:p w14:paraId="1786D628" w14:textId="77777777" w:rsidR="00BB06AC" w:rsidRDefault="00BB06AC" w:rsidP="00D647DD"/>
          <w:p w14:paraId="653F987C" w14:textId="77777777" w:rsidR="00BB06AC" w:rsidRDefault="00BB06AC" w:rsidP="00D647DD"/>
          <w:p w14:paraId="7C308BD2" w14:textId="77777777" w:rsidR="00BB06AC" w:rsidRDefault="00BB06AC" w:rsidP="00D647DD"/>
          <w:p w14:paraId="20A2BC3B" w14:textId="77777777" w:rsidR="00BB06AC" w:rsidRDefault="00BB06AC" w:rsidP="00D647DD"/>
          <w:p w14:paraId="30469555" w14:textId="77777777" w:rsidR="00BB06AC" w:rsidRDefault="00BB06AC" w:rsidP="00D647DD"/>
          <w:p w14:paraId="69EB1024" w14:textId="77777777" w:rsidR="00BB06AC" w:rsidRDefault="00BB06AC" w:rsidP="00D647DD"/>
          <w:p w14:paraId="4C91C5F4" w14:textId="77777777" w:rsidR="00BB06AC" w:rsidRDefault="00BB06AC" w:rsidP="00D647DD"/>
          <w:p w14:paraId="0A8DE588" w14:textId="77777777" w:rsidR="00BB06AC" w:rsidRDefault="00BB06AC" w:rsidP="00D647DD"/>
          <w:p w14:paraId="44A20C6A" w14:textId="77777777" w:rsidR="00BB06AC" w:rsidRDefault="00BB06AC" w:rsidP="00D647DD"/>
          <w:p w14:paraId="3090023B" w14:textId="77777777" w:rsidR="00BB06AC" w:rsidRDefault="00BB06AC" w:rsidP="00D647DD"/>
          <w:p w14:paraId="18FB62ED" w14:textId="77777777" w:rsidR="00BB06AC" w:rsidRDefault="00BB06AC" w:rsidP="00D647DD"/>
          <w:p w14:paraId="782B9352" w14:textId="77777777" w:rsidR="00BB06AC" w:rsidRDefault="00BB06AC" w:rsidP="00D647DD"/>
          <w:p w14:paraId="639778D1" w14:textId="77777777" w:rsidR="00BB06AC" w:rsidRDefault="00BB06AC" w:rsidP="00D647DD"/>
          <w:p w14:paraId="18648DA0" w14:textId="77777777" w:rsidR="00BB06AC" w:rsidRDefault="00BB06AC" w:rsidP="00D647DD"/>
          <w:p w14:paraId="2B290714" w14:textId="77777777" w:rsidR="00BB06AC" w:rsidRDefault="00BB06AC" w:rsidP="00D647DD"/>
          <w:p w14:paraId="2CD53ABD" w14:textId="77777777" w:rsidR="00BB06AC" w:rsidRDefault="00BB06AC" w:rsidP="00D647DD"/>
          <w:p w14:paraId="76925771" w14:textId="77777777" w:rsidR="00BB06AC" w:rsidRDefault="00BB06AC" w:rsidP="00D647DD"/>
          <w:p w14:paraId="721616D8" w14:textId="77777777" w:rsidR="00BB06AC" w:rsidRDefault="00BB06AC" w:rsidP="00D647DD"/>
          <w:p w14:paraId="7FE93E4C" w14:textId="77777777" w:rsidR="00BB06AC" w:rsidRDefault="00BB06AC" w:rsidP="00D647DD"/>
          <w:p w14:paraId="744E4622" w14:textId="77777777" w:rsidR="00BB06AC" w:rsidRDefault="00BB06AC" w:rsidP="00D647DD"/>
          <w:p w14:paraId="72570AB6" w14:textId="77777777" w:rsidR="00BB06AC" w:rsidRDefault="00BB06AC" w:rsidP="00D647DD"/>
          <w:p w14:paraId="6FFFF8BE" w14:textId="77777777" w:rsidR="00BB06AC" w:rsidRDefault="00BB06AC" w:rsidP="00D647DD"/>
          <w:p w14:paraId="11F4DDFE" w14:textId="77777777" w:rsidR="00BB06AC" w:rsidRDefault="00BB06AC" w:rsidP="00D647DD"/>
          <w:p w14:paraId="49500F6A" w14:textId="77777777" w:rsidR="00BB06AC" w:rsidRDefault="00BB06AC" w:rsidP="00D647DD"/>
          <w:p w14:paraId="126D1182" w14:textId="77777777" w:rsidR="00BB06AC" w:rsidRDefault="00BB06AC" w:rsidP="00D647DD"/>
          <w:p w14:paraId="79BDCB56" w14:textId="77777777" w:rsidR="00BB06AC" w:rsidRDefault="00BB06AC" w:rsidP="00D647DD"/>
        </w:tc>
      </w:tr>
    </w:tbl>
    <w:p w14:paraId="4CBF3922" w14:textId="77777777" w:rsidR="00BB06AC" w:rsidRPr="00D647DD" w:rsidRDefault="00BB06AC" w:rsidP="00421F93"/>
    <w:sectPr w:rsidR="00BB06AC" w:rsidRPr="00D647DD" w:rsidSect="007469AF">
      <w:headerReference w:type="default" r:id="rId16"/>
      <w:footerReference w:type="default" r:id="rId17"/>
      <w:headerReference w:type="first" r:id="rId18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DE6D0" w14:textId="77777777" w:rsidR="00D21F8F" w:rsidRDefault="00D21F8F" w:rsidP="00DA087C">
      <w:r>
        <w:separator/>
      </w:r>
    </w:p>
    <w:p w14:paraId="605CBA36" w14:textId="77777777" w:rsidR="00D21F8F" w:rsidRDefault="00D21F8F" w:rsidP="00DA087C"/>
    <w:p w14:paraId="6060A52C" w14:textId="77777777" w:rsidR="00D21F8F" w:rsidRDefault="00D21F8F" w:rsidP="00DA087C"/>
  </w:endnote>
  <w:endnote w:type="continuationSeparator" w:id="0">
    <w:p w14:paraId="77BA4788" w14:textId="77777777" w:rsidR="00D21F8F" w:rsidRDefault="00D21F8F" w:rsidP="00DA087C">
      <w:r>
        <w:continuationSeparator/>
      </w:r>
    </w:p>
    <w:p w14:paraId="40573035" w14:textId="77777777" w:rsidR="00D21F8F" w:rsidRDefault="00D21F8F" w:rsidP="00DA087C"/>
    <w:p w14:paraId="6BE12835" w14:textId="77777777" w:rsidR="00D21F8F" w:rsidRDefault="00D21F8F" w:rsidP="00DA0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226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6B2938" w14:textId="77777777" w:rsidR="00BE0E7D" w:rsidRDefault="00BE0E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9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191E64" w14:textId="77777777" w:rsidR="00BE0E7D" w:rsidRDefault="00BE0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4FBF0" w14:textId="77777777" w:rsidR="00D21F8F" w:rsidRDefault="00D21F8F" w:rsidP="00DA087C">
      <w:r>
        <w:separator/>
      </w:r>
    </w:p>
    <w:p w14:paraId="71D21395" w14:textId="77777777" w:rsidR="00D21F8F" w:rsidRDefault="00D21F8F" w:rsidP="00DA087C"/>
    <w:p w14:paraId="23461C76" w14:textId="77777777" w:rsidR="00D21F8F" w:rsidRDefault="00D21F8F" w:rsidP="00DA087C"/>
  </w:footnote>
  <w:footnote w:type="continuationSeparator" w:id="0">
    <w:p w14:paraId="55E25887" w14:textId="77777777" w:rsidR="00D21F8F" w:rsidRDefault="00D21F8F" w:rsidP="00DA087C">
      <w:r>
        <w:continuationSeparator/>
      </w:r>
    </w:p>
    <w:p w14:paraId="676B229C" w14:textId="77777777" w:rsidR="00D21F8F" w:rsidRDefault="00D21F8F" w:rsidP="00DA087C"/>
    <w:p w14:paraId="141BA646" w14:textId="77777777" w:rsidR="00D21F8F" w:rsidRDefault="00D21F8F" w:rsidP="00DA08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CB04" w14:textId="5CE58C08" w:rsidR="009330C1" w:rsidRDefault="00823D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989CE0" wp14:editId="50AA13D5">
          <wp:simplePos x="0" y="0"/>
          <wp:positionH relativeFrom="column">
            <wp:posOffset>5154613</wp:posOffset>
          </wp:positionH>
          <wp:positionV relativeFrom="paragraph">
            <wp:posOffset>-148590</wp:posOffset>
          </wp:positionV>
          <wp:extent cx="1320452" cy="621030"/>
          <wp:effectExtent l="0" t="0" r="0" b="7620"/>
          <wp:wrapNone/>
          <wp:docPr id="10375568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556825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16" t="38667" r="41760" b="33230"/>
                  <a:stretch/>
                </pic:blipFill>
                <pic:spPr bwMode="auto">
                  <a:xfrm>
                    <a:off x="0" y="0"/>
                    <a:ext cx="1320452" cy="621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46F0">
      <w:rPr>
        <w:noProof/>
      </w:rPr>
      <w:drawing>
        <wp:anchor distT="0" distB="0" distL="114300" distR="114300" simplePos="0" relativeHeight="251660288" behindDoc="0" locked="0" layoutInCell="1" allowOverlap="1" wp14:anchorId="2550700C" wp14:editId="1233A18F">
          <wp:simplePos x="0" y="0"/>
          <wp:positionH relativeFrom="column">
            <wp:posOffset>2964180</wp:posOffset>
          </wp:positionH>
          <wp:positionV relativeFrom="paragraph">
            <wp:posOffset>-99060</wp:posOffset>
          </wp:positionV>
          <wp:extent cx="754380" cy="514813"/>
          <wp:effectExtent l="0" t="0" r="7620" b="0"/>
          <wp:wrapNone/>
          <wp:docPr id="948337907" name="Picture 3" descr="Charity spotlight: Scottish Book Trust | Publishing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harity spotlight: Scottish Book Trust | Publishing Scotlan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8" t="21538" r="30999" b="24751"/>
                  <a:stretch/>
                </pic:blipFill>
                <pic:spPr bwMode="auto">
                  <a:xfrm>
                    <a:off x="0" y="0"/>
                    <a:ext cx="754380" cy="5148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0163B">
      <w:rPr>
        <w:noProof/>
      </w:rPr>
      <w:drawing>
        <wp:anchor distT="0" distB="0" distL="114300" distR="114300" simplePos="0" relativeHeight="251659264" behindDoc="0" locked="0" layoutInCell="1" allowOverlap="1" wp14:anchorId="16995B0D" wp14:editId="3AD30825">
          <wp:simplePos x="0" y="0"/>
          <wp:positionH relativeFrom="column">
            <wp:posOffset>3882390</wp:posOffset>
          </wp:positionH>
          <wp:positionV relativeFrom="paragraph">
            <wp:posOffset>-148590</wp:posOffset>
          </wp:positionV>
          <wp:extent cx="1143000" cy="682938"/>
          <wp:effectExtent l="0" t="0" r="0" b="3175"/>
          <wp:wrapNone/>
          <wp:docPr id="1839722382" name="Picture 2" descr="About Read, Write, Count - Scottish Book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bout Read, Write, Count - Scottish Book Tru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82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1706F7D" w14:textId="77777777" w:rsidR="009330C1" w:rsidRDefault="009330C1">
    <w:pPr>
      <w:pStyle w:val="Header"/>
    </w:pPr>
  </w:p>
  <w:p w14:paraId="736B67BE" w14:textId="77777777" w:rsidR="009330C1" w:rsidRDefault="0093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D059" w14:textId="247125DB" w:rsidR="007469AF" w:rsidRDefault="007469AF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B40A571" wp14:editId="1AC22C9C">
          <wp:simplePos x="0" y="0"/>
          <wp:positionH relativeFrom="column">
            <wp:posOffset>2949575</wp:posOffset>
          </wp:positionH>
          <wp:positionV relativeFrom="paragraph">
            <wp:posOffset>-166370</wp:posOffset>
          </wp:positionV>
          <wp:extent cx="754380" cy="514350"/>
          <wp:effectExtent l="0" t="0" r="7620" b="0"/>
          <wp:wrapNone/>
          <wp:docPr id="1569907007" name="Picture 3" descr="Charity spotlight: Scottish Book Trust | Publishing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harity spotlight: Scottish Book Trust | Publishing Scotlan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8" t="21538" r="30999" b="24751"/>
                  <a:stretch/>
                </pic:blipFill>
                <pic:spPr bwMode="auto">
                  <a:xfrm>
                    <a:off x="0" y="0"/>
                    <a:ext cx="75438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B5A1D3B" wp14:editId="03BD9322">
          <wp:simplePos x="0" y="0"/>
          <wp:positionH relativeFrom="column">
            <wp:posOffset>3867785</wp:posOffset>
          </wp:positionH>
          <wp:positionV relativeFrom="paragraph">
            <wp:posOffset>-215900</wp:posOffset>
          </wp:positionV>
          <wp:extent cx="1143000" cy="682625"/>
          <wp:effectExtent l="0" t="0" r="0" b="3175"/>
          <wp:wrapNone/>
          <wp:docPr id="1055074078" name="Picture 2" descr="About Read, Write, Count - Scottish Book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bout Read, Write, Count - Scottish Book Tru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2737ED1" wp14:editId="638BEFF6">
          <wp:simplePos x="0" y="0"/>
          <wp:positionH relativeFrom="column">
            <wp:posOffset>5140049</wp:posOffset>
          </wp:positionH>
          <wp:positionV relativeFrom="paragraph">
            <wp:posOffset>-215320</wp:posOffset>
          </wp:positionV>
          <wp:extent cx="1320452" cy="621030"/>
          <wp:effectExtent l="0" t="0" r="0" b="7620"/>
          <wp:wrapNone/>
          <wp:docPr id="10118670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556825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16" t="38667" r="41760" b="33230"/>
                  <a:stretch/>
                </pic:blipFill>
                <pic:spPr bwMode="auto">
                  <a:xfrm>
                    <a:off x="0" y="0"/>
                    <a:ext cx="1320452" cy="621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A4A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7298D"/>
    <w:multiLevelType w:val="hybridMultilevel"/>
    <w:tmpl w:val="73C6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A53F2"/>
    <w:multiLevelType w:val="hybridMultilevel"/>
    <w:tmpl w:val="50FAD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E65D8"/>
    <w:multiLevelType w:val="hybridMultilevel"/>
    <w:tmpl w:val="B4F6E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E2EDA"/>
    <w:multiLevelType w:val="hybridMultilevel"/>
    <w:tmpl w:val="2CAAD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6716"/>
    <w:multiLevelType w:val="hybridMultilevel"/>
    <w:tmpl w:val="1C1CB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32625"/>
    <w:multiLevelType w:val="hybridMultilevel"/>
    <w:tmpl w:val="1180D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414B0"/>
    <w:multiLevelType w:val="hybridMultilevel"/>
    <w:tmpl w:val="AE94E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1420B"/>
    <w:multiLevelType w:val="multilevel"/>
    <w:tmpl w:val="D88C1B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B7E5C4B"/>
    <w:multiLevelType w:val="hybridMultilevel"/>
    <w:tmpl w:val="C88E8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C7EEC"/>
    <w:multiLevelType w:val="hybridMultilevel"/>
    <w:tmpl w:val="DDE2B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2536"/>
    <w:multiLevelType w:val="hybridMultilevel"/>
    <w:tmpl w:val="849A9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76770"/>
    <w:multiLevelType w:val="hybridMultilevel"/>
    <w:tmpl w:val="EFDC7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B32F8"/>
    <w:multiLevelType w:val="hybridMultilevel"/>
    <w:tmpl w:val="324AA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17098"/>
    <w:multiLevelType w:val="hybridMultilevel"/>
    <w:tmpl w:val="77A46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84707"/>
    <w:multiLevelType w:val="hybridMultilevel"/>
    <w:tmpl w:val="39445018"/>
    <w:lvl w:ilvl="0" w:tplc="AE824A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301147"/>
    <w:multiLevelType w:val="hybridMultilevel"/>
    <w:tmpl w:val="29D653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7E2DF6"/>
    <w:multiLevelType w:val="hybridMultilevel"/>
    <w:tmpl w:val="0928B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9560A"/>
    <w:multiLevelType w:val="hybridMultilevel"/>
    <w:tmpl w:val="2CBC8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F542E"/>
    <w:multiLevelType w:val="hybridMultilevel"/>
    <w:tmpl w:val="8B969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548E5"/>
    <w:multiLevelType w:val="hybridMultilevel"/>
    <w:tmpl w:val="5DDE6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262FD"/>
    <w:multiLevelType w:val="hybridMultilevel"/>
    <w:tmpl w:val="16505D5C"/>
    <w:lvl w:ilvl="0" w:tplc="3036069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A460C"/>
    <w:multiLevelType w:val="hybridMultilevel"/>
    <w:tmpl w:val="1F3E02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A838DB"/>
    <w:multiLevelType w:val="hybridMultilevel"/>
    <w:tmpl w:val="EFE83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41630"/>
    <w:multiLevelType w:val="hybridMultilevel"/>
    <w:tmpl w:val="78862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F1BED"/>
    <w:multiLevelType w:val="hybridMultilevel"/>
    <w:tmpl w:val="17C0A4F8"/>
    <w:lvl w:ilvl="0" w:tplc="AE824A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E15B29"/>
    <w:multiLevelType w:val="hybridMultilevel"/>
    <w:tmpl w:val="14E4B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D25A69"/>
    <w:multiLevelType w:val="hybridMultilevel"/>
    <w:tmpl w:val="7012CDF6"/>
    <w:lvl w:ilvl="0" w:tplc="4BCAFF80">
      <w:start w:val="2022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0128C"/>
    <w:multiLevelType w:val="hybridMultilevel"/>
    <w:tmpl w:val="96CA5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8673D"/>
    <w:multiLevelType w:val="hybridMultilevel"/>
    <w:tmpl w:val="C4E66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07179"/>
    <w:multiLevelType w:val="hybridMultilevel"/>
    <w:tmpl w:val="E2BE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F723E"/>
    <w:multiLevelType w:val="hybridMultilevel"/>
    <w:tmpl w:val="DAF8FD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2548C8"/>
    <w:multiLevelType w:val="hybridMultilevel"/>
    <w:tmpl w:val="A62EB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55DAE"/>
    <w:multiLevelType w:val="hybridMultilevel"/>
    <w:tmpl w:val="5A5CD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11268"/>
    <w:multiLevelType w:val="hybridMultilevel"/>
    <w:tmpl w:val="972A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0B2ACA"/>
    <w:multiLevelType w:val="hybridMultilevel"/>
    <w:tmpl w:val="828EE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152835">
    <w:abstractNumId w:val="8"/>
  </w:num>
  <w:num w:numId="2" w16cid:durableId="1310936828">
    <w:abstractNumId w:val="35"/>
  </w:num>
  <w:num w:numId="3" w16cid:durableId="1219169089">
    <w:abstractNumId w:val="16"/>
  </w:num>
  <w:num w:numId="4" w16cid:durableId="2083329184">
    <w:abstractNumId w:val="7"/>
  </w:num>
  <w:num w:numId="5" w16cid:durableId="257059790">
    <w:abstractNumId w:val="24"/>
  </w:num>
  <w:num w:numId="6" w16cid:durableId="43530868">
    <w:abstractNumId w:val="22"/>
  </w:num>
  <w:num w:numId="7" w16cid:durableId="24213978">
    <w:abstractNumId w:val="19"/>
  </w:num>
  <w:num w:numId="8" w16cid:durableId="289090016">
    <w:abstractNumId w:val="31"/>
  </w:num>
  <w:num w:numId="9" w16cid:durableId="1918972556">
    <w:abstractNumId w:val="29"/>
  </w:num>
  <w:num w:numId="10" w16cid:durableId="537158238">
    <w:abstractNumId w:val="0"/>
  </w:num>
  <w:num w:numId="11" w16cid:durableId="210728287">
    <w:abstractNumId w:val="17"/>
  </w:num>
  <w:num w:numId="12" w16cid:durableId="1936085313">
    <w:abstractNumId w:val="15"/>
  </w:num>
  <w:num w:numId="13" w16cid:durableId="1512139760">
    <w:abstractNumId w:val="25"/>
  </w:num>
  <w:num w:numId="14" w16cid:durableId="620067310">
    <w:abstractNumId w:val="5"/>
  </w:num>
  <w:num w:numId="15" w16cid:durableId="1208420101">
    <w:abstractNumId w:val="11"/>
  </w:num>
  <w:num w:numId="16" w16cid:durableId="669408490">
    <w:abstractNumId w:val="30"/>
  </w:num>
  <w:num w:numId="17" w16cid:durableId="1040937156">
    <w:abstractNumId w:val="23"/>
  </w:num>
  <w:num w:numId="18" w16cid:durableId="1897660704">
    <w:abstractNumId w:val="2"/>
  </w:num>
  <w:num w:numId="19" w16cid:durableId="503670659">
    <w:abstractNumId w:val="4"/>
  </w:num>
  <w:num w:numId="20" w16cid:durableId="2100325558">
    <w:abstractNumId w:val="12"/>
  </w:num>
  <w:num w:numId="21" w16cid:durableId="1327631197">
    <w:abstractNumId w:val="3"/>
  </w:num>
  <w:num w:numId="22" w16cid:durableId="701049951">
    <w:abstractNumId w:val="18"/>
  </w:num>
  <w:num w:numId="23" w16cid:durableId="951982917">
    <w:abstractNumId w:val="1"/>
  </w:num>
  <w:num w:numId="24" w16cid:durableId="1924996971">
    <w:abstractNumId w:val="9"/>
  </w:num>
  <w:num w:numId="25" w16cid:durableId="704402695">
    <w:abstractNumId w:val="33"/>
  </w:num>
  <w:num w:numId="26" w16cid:durableId="1099720068">
    <w:abstractNumId w:val="26"/>
  </w:num>
  <w:num w:numId="27" w16cid:durableId="1273710690">
    <w:abstractNumId w:val="34"/>
  </w:num>
  <w:num w:numId="28" w16cid:durableId="1105462007">
    <w:abstractNumId w:val="20"/>
  </w:num>
  <w:num w:numId="29" w16cid:durableId="1890073794">
    <w:abstractNumId w:val="28"/>
  </w:num>
  <w:num w:numId="30" w16cid:durableId="1161626520">
    <w:abstractNumId w:val="6"/>
  </w:num>
  <w:num w:numId="31" w16cid:durableId="495145669">
    <w:abstractNumId w:val="13"/>
  </w:num>
  <w:num w:numId="32" w16cid:durableId="164783471">
    <w:abstractNumId w:val="10"/>
  </w:num>
  <w:num w:numId="33" w16cid:durableId="20670375">
    <w:abstractNumId w:val="21"/>
  </w:num>
  <w:num w:numId="34" w16cid:durableId="674961516">
    <w:abstractNumId w:val="14"/>
  </w:num>
  <w:num w:numId="35" w16cid:durableId="561018382">
    <w:abstractNumId w:val="32"/>
  </w:num>
  <w:num w:numId="36" w16cid:durableId="1714381326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A3"/>
    <w:rsid w:val="000102FB"/>
    <w:rsid w:val="000204A3"/>
    <w:rsid w:val="00025A26"/>
    <w:rsid w:val="0003618E"/>
    <w:rsid w:val="000431DA"/>
    <w:rsid w:val="00065DEE"/>
    <w:rsid w:val="000B26C7"/>
    <w:rsid w:val="000F611D"/>
    <w:rsid w:val="00111E61"/>
    <w:rsid w:val="00180989"/>
    <w:rsid w:val="001868E3"/>
    <w:rsid w:val="001933F6"/>
    <w:rsid w:val="0019780B"/>
    <w:rsid w:val="001D263C"/>
    <w:rsid w:val="00200CC9"/>
    <w:rsid w:val="002500A1"/>
    <w:rsid w:val="00264E31"/>
    <w:rsid w:val="0026790B"/>
    <w:rsid w:val="00273E47"/>
    <w:rsid w:val="00292796"/>
    <w:rsid w:val="002A2863"/>
    <w:rsid w:val="002A2F3A"/>
    <w:rsid w:val="002D7E26"/>
    <w:rsid w:val="002F2A4B"/>
    <w:rsid w:val="00307D13"/>
    <w:rsid w:val="0036479D"/>
    <w:rsid w:val="00373623"/>
    <w:rsid w:val="003846F0"/>
    <w:rsid w:val="003A42DD"/>
    <w:rsid w:val="00407351"/>
    <w:rsid w:val="00421F93"/>
    <w:rsid w:val="00432721"/>
    <w:rsid w:val="004B5F44"/>
    <w:rsid w:val="004E505B"/>
    <w:rsid w:val="00520212"/>
    <w:rsid w:val="005267EB"/>
    <w:rsid w:val="00532F6B"/>
    <w:rsid w:val="00540017"/>
    <w:rsid w:val="00540BFC"/>
    <w:rsid w:val="00541B5B"/>
    <w:rsid w:val="00571F75"/>
    <w:rsid w:val="00585493"/>
    <w:rsid w:val="005E67F3"/>
    <w:rsid w:val="006005E7"/>
    <w:rsid w:val="00640876"/>
    <w:rsid w:val="0067572D"/>
    <w:rsid w:val="0068750B"/>
    <w:rsid w:val="006D101B"/>
    <w:rsid w:val="006F5773"/>
    <w:rsid w:val="0070163B"/>
    <w:rsid w:val="0073000F"/>
    <w:rsid w:val="00731D07"/>
    <w:rsid w:val="00742EC4"/>
    <w:rsid w:val="007469AF"/>
    <w:rsid w:val="007C3D9A"/>
    <w:rsid w:val="007D02B4"/>
    <w:rsid w:val="00804ACE"/>
    <w:rsid w:val="00823D65"/>
    <w:rsid w:val="00831342"/>
    <w:rsid w:val="00850C6D"/>
    <w:rsid w:val="00854F77"/>
    <w:rsid w:val="008733C1"/>
    <w:rsid w:val="008A70D4"/>
    <w:rsid w:val="008B1FC9"/>
    <w:rsid w:val="008E3D90"/>
    <w:rsid w:val="009330C1"/>
    <w:rsid w:val="00944AB9"/>
    <w:rsid w:val="00954D67"/>
    <w:rsid w:val="009801A6"/>
    <w:rsid w:val="00985D35"/>
    <w:rsid w:val="00997294"/>
    <w:rsid w:val="009A708D"/>
    <w:rsid w:val="009D0EDB"/>
    <w:rsid w:val="00A35E25"/>
    <w:rsid w:val="00A45E2A"/>
    <w:rsid w:val="00A5115F"/>
    <w:rsid w:val="00A92EB0"/>
    <w:rsid w:val="00AD7027"/>
    <w:rsid w:val="00AD76EA"/>
    <w:rsid w:val="00B34B39"/>
    <w:rsid w:val="00B8746A"/>
    <w:rsid w:val="00BB06AC"/>
    <w:rsid w:val="00BE0E7D"/>
    <w:rsid w:val="00BE3A88"/>
    <w:rsid w:val="00C0660F"/>
    <w:rsid w:val="00C42FFC"/>
    <w:rsid w:val="00C5703E"/>
    <w:rsid w:val="00C66C6B"/>
    <w:rsid w:val="00C80BAF"/>
    <w:rsid w:val="00C818C0"/>
    <w:rsid w:val="00C84DF2"/>
    <w:rsid w:val="00CA22ED"/>
    <w:rsid w:val="00CA2FEB"/>
    <w:rsid w:val="00CC54BB"/>
    <w:rsid w:val="00CF1019"/>
    <w:rsid w:val="00D179A0"/>
    <w:rsid w:val="00D21F8F"/>
    <w:rsid w:val="00D41F46"/>
    <w:rsid w:val="00D647DD"/>
    <w:rsid w:val="00D81B78"/>
    <w:rsid w:val="00DA087C"/>
    <w:rsid w:val="00DC5F66"/>
    <w:rsid w:val="00DE7587"/>
    <w:rsid w:val="00E00455"/>
    <w:rsid w:val="00E265A3"/>
    <w:rsid w:val="00E407DD"/>
    <w:rsid w:val="00EB7E89"/>
    <w:rsid w:val="00EE019F"/>
    <w:rsid w:val="00EE5184"/>
    <w:rsid w:val="00F23718"/>
    <w:rsid w:val="00F45462"/>
    <w:rsid w:val="00F46ADF"/>
    <w:rsid w:val="00FB194A"/>
    <w:rsid w:val="00FB6395"/>
    <w:rsid w:val="00FE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C1975"/>
  <w15:chartTrackingRefBased/>
  <w15:docId w15:val="{6DB7836F-E7A5-4445-956F-87F7C081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87C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08D"/>
    <w:pPr>
      <w:spacing w:after="0"/>
      <w:outlineLvl w:val="0"/>
    </w:pPr>
    <w:rPr>
      <w:b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08D"/>
    <w:pPr>
      <w:spacing w:after="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D41F46"/>
    <w:pPr>
      <w:outlineLvl w:val="2"/>
    </w:pPr>
    <w:rPr>
      <w:b w:val="0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708D"/>
    <w:pPr>
      <w:spacing w:after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708D"/>
    <w:pPr>
      <w:spacing w:after="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708D"/>
    <w:pPr>
      <w:spacing w:after="0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5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4BB"/>
  </w:style>
  <w:style w:type="paragraph" w:styleId="Footer">
    <w:name w:val="footer"/>
    <w:basedOn w:val="Normal"/>
    <w:link w:val="FooterChar"/>
    <w:uiPriority w:val="99"/>
    <w:unhideWhenUsed/>
    <w:rsid w:val="00CC54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4BB"/>
  </w:style>
  <w:style w:type="paragraph" w:styleId="ListParagraph">
    <w:name w:val="List Paragraph"/>
    <w:basedOn w:val="Normal"/>
    <w:uiPriority w:val="34"/>
    <w:qFormat/>
    <w:rsid w:val="00025A26"/>
    <w:pPr>
      <w:numPr>
        <w:numId w:val="33"/>
      </w:numPr>
      <w:suppressAutoHyphens/>
      <w:autoSpaceDN w:val="0"/>
      <w:spacing w:after="80"/>
      <w:textAlignment w:val="baseline"/>
    </w:pPr>
    <w:rPr>
      <w:rFonts w:eastAsia="Calibri"/>
    </w:rPr>
  </w:style>
  <w:style w:type="character" w:styleId="Hyperlink">
    <w:name w:val="Hyperlink"/>
    <w:basedOn w:val="DefaultParagraphFont"/>
    <w:uiPriority w:val="99"/>
    <w:unhideWhenUsed/>
    <w:qFormat/>
    <w:rsid w:val="00D41F46"/>
    <w:rPr>
      <w:color w:val="C31C7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7587"/>
    <w:rPr>
      <w:sz w:val="16"/>
      <w:szCs w:val="16"/>
    </w:rPr>
  </w:style>
  <w:style w:type="table" w:styleId="TableGrid">
    <w:name w:val="Table Grid"/>
    <w:basedOn w:val="TableNormal"/>
    <w:uiPriority w:val="39"/>
    <w:rsid w:val="00DE758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58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en-GB"/>
    </w:rPr>
  </w:style>
  <w:style w:type="paragraph" w:styleId="ListBullet">
    <w:name w:val="List Bullet"/>
    <w:basedOn w:val="Normal"/>
    <w:uiPriority w:val="99"/>
    <w:unhideWhenUsed/>
    <w:rsid w:val="00292796"/>
    <w:pPr>
      <w:numPr>
        <w:numId w:val="10"/>
      </w:numPr>
      <w:spacing w:after="200"/>
      <w:contextualSpacing/>
    </w:pPr>
    <w:rPr>
      <w:rFonts w:eastAsia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A708D"/>
    <w:rPr>
      <w:rFonts w:ascii="Arial" w:hAnsi="Arial"/>
      <w:b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A708D"/>
    <w:rPr>
      <w:rFonts w:ascii="Arial" w:hAnsi="Arial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1F46"/>
    <w:rPr>
      <w:rFonts w:ascii="Arial" w:hAnsi="Arial" w:cs="Arial"/>
      <w:bCs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9A708D"/>
    <w:rPr>
      <w:rFonts w:ascii="Arial" w:hAnsi="Arial"/>
      <w:b/>
      <w:b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A708D"/>
    <w:rPr>
      <w:rFonts w:ascii="Arial" w:hAnsi="Arial"/>
      <w:b/>
      <w:bCs/>
      <w:i/>
      <w:i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A708D"/>
    <w:rPr>
      <w:rFonts w:ascii="Arial" w:hAnsi="Arial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rsid w:val="009A708D"/>
    <w:pPr>
      <w:spacing w:after="0" w:line="240" w:lineRule="auto"/>
      <w:contextualSpacing/>
    </w:pPr>
    <w:rPr>
      <w:rFonts w:eastAsiaTheme="majorEastAsia"/>
      <w:b/>
      <w:bCs/>
      <w:spacing w:val="-10"/>
      <w:kern w:val="28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A708D"/>
    <w:rPr>
      <w:rFonts w:ascii="Arial" w:eastAsiaTheme="majorEastAsia" w:hAnsi="Arial" w:cs="Arial"/>
      <w:b/>
      <w:bCs/>
      <w:spacing w:val="-10"/>
      <w:kern w:val="28"/>
      <w:sz w:val="72"/>
      <w:szCs w:val="7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08D"/>
    <w:pPr>
      <w:spacing w:after="0" w:line="216" w:lineRule="auto"/>
    </w:pPr>
    <w:rPr>
      <w:rFonts w:eastAsiaTheme="minorEastAsia"/>
      <w:noProof/>
      <w:sz w:val="18"/>
      <w:szCs w:val="18"/>
      <w:lang w:val="en-US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9A708D"/>
    <w:rPr>
      <w:rFonts w:ascii="Arial" w:eastAsiaTheme="minorEastAsia" w:hAnsi="Arial" w:cs="Arial"/>
      <w:noProof/>
      <w:sz w:val="18"/>
      <w:szCs w:val="18"/>
      <w:lang w:val="en-US"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111E6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1E61"/>
    <w:pPr>
      <w:spacing w:after="100"/>
      <w:ind w:left="240"/>
    </w:pPr>
  </w:style>
  <w:style w:type="character" w:styleId="FollowedHyperlink">
    <w:name w:val="FollowedHyperlink"/>
    <w:basedOn w:val="DefaultParagraphFont"/>
    <w:uiPriority w:val="99"/>
    <w:semiHidden/>
    <w:unhideWhenUsed/>
    <w:rsid w:val="00D41F46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7469AF"/>
    <w:pPr>
      <w:spacing w:after="0" w:line="240" w:lineRule="auto"/>
    </w:pPr>
    <w:rPr>
      <w:rFonts w:eastAsiaTheme="minorEastAsia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7469AF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.wilson\OneDrive%20-%20SBT\Desktop\Word%20template%20-%20Arial%20-%202022.dotx" TargetMode="External"/></Relationships>
</file>

<file path=word/theme/theme1.xml><?xml version="1.0" encoding="utf-8"?>
<a:theme xmlns:a="http://schemas.openxmlformats.org/drawingml/2006/main" name="Office Theme">
  <a:themeElements>
    <a:clrScheme name="SBT colour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B5D6"/>
      </a:accent1>
      <a:accent2>
        <a:srgbClr val="F77F00"/>
      </a:accent2>
      <a:accent3>
        <a:srgbClr val="5BBF21"/>
      </a:accent3>
      <a:accent4>
        <a:srgbClr val="FFCE00"/>
      </a:accent4>
      <a:accent5>
        <a:srgbClr val="F42582"/>
      </a:accent5>
      <a:accent6>
        <a:srgbClr val="E8112D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F96CC3ABB0C4AB4133FD1E7E30679" ma:contentTypeVersion="3" ma:contentTypeDescription="Create a new document." ma:contentTypeScope="" ma:versionID="528fe552be5ecef688946aef3a789829">
  <xsd:schema xmlns:xsd="http://www.w3.org/2001/XMLSchema" xmlns:xs="http://www.w3.org/2001/XMLSchema" xmlns:p="http://schemas.microsoft.com/office/2006/metadata/properties" xmlns:ns2="103a60d7-7cf9-46ae-90d2-c1890c7b5a85" targetNamespace="http://schemas.microsoft.com/office/2006/metadata/properties" ma:root="true" ma:fieldsID="fa912d2a20712ba019b4beabe1575fff" ns2:_="">
    <xsd:import namespace="103a60d7-7cf9-46ae-90d2-c1890c7b5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a60d7-7cf9-46ae-90d2-c1890c7b5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7C357-5F75-44F0-A176-353215B5FB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4A6F4B-4590-43FE-9976-1BD147687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C08EA-3D36-4A92-BAE7-6CFCE7D4F7D4}"/>
</file>

<file path=customXml/itemProps4.xml><?xml version="1.0" encoding="utf-8"?>
<ds:datastoreItem xmlns:ds="http://schemas.openxmlformats.org/officeDocument/2006/customXml" ds:itemID="{8C65FEAE-DB39-435C-9A8E-BCEBDCB7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Arial - 2022</Template>
  <TotalTime>7</TotalTime>
  <Pages>6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Childs First Name:</dc:title>
  <dc:subject/>
  <dc:creator>Catherine Wilson Garry</dc:creator>
  <cp:keywords/>
  <dc:description/>
  <cp:lastModifiedBy>Susan Sey</cp:lastModifiedBy>
  <cp:revision>2</cp:revision>
  <cp:lastPrinted>2024-08-15T12:18:00Z</cp:lastPrinted>
  <dcterms:created xsi:type="dcterms:W3CDTF">2026-09-02T14:41:00Z</dcterms:created>
  <dcterms:modified xsi:type="dcterms:W3CDTF">2026-09-02T14:41:00Z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0x010100D8BF96CC3ABB0C4AB4133FD1E7E30679</vt:lpwstr>
  </property>
</Properties>
</file>