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5E32D" w14:textId="539BE13C" w:rsidR="00D934F9" w:rsidRPr="00135B32" w:rsidRDefault="0074050A" w:rsidP="002C40B9">
      <w:pPr>
        <w:tabs>
          <w:tab w:val="clear" w:pos="9000"/>
          <w:tab w:val="right" w:pos="9720"/>
        </w:tabs>
        <w:jc w:val="center"/>
        <w:rPr>
          <w:szCs w:val="24"/>
        </w:rPr>
      </w:pPr>
      <w:r>
        <w:rPr>
          <w:noProof/>
          <w:szCs w:val="24"/>
          <w:lang w:eastAsia="en-GB"/>
        </w:rPr>
        <w:drawing>
          <wp:anchor distT="0" distB="0" distL="114300" distR="114300" simplePos="0" relativeHeight="251657728" behindDoc="1" locked="0" layoutInCell="1" allowOverlap="1" wp14:anchorId="081BB9C3" wp14:editId="087D8D21">
            <wp:simplePos x="0" y="0"/>
            <wp:positionH relativeFrom="column">
              <wp:posOffset>-114300</wp:posOffset>
            </wp:positionH>
            <wp:positionV relativeFrom="paragraph">
              <wp:posOffset>59690</wp:posOffset>
            </wp:positionV>
            <wp:extent cx="1619250" cy="647700"/>
            <wp:effectExtent l="0" t="0" r="0" b="0"/>
            <wp:wrapNone/>
            <wp:docPr id="3" name="Picture 9" descr="Education Scotland RGB (45m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ucation Scotland RGB (45mm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92344" w14:textId="77777777" w:rsidR="00D934F9" w:rsidRPr="00135B32" w:rsidRDefault="00D934F9" w:rsidP="002C40B9">
      <w:pPr>
        <w:tabs>
          <w:tab w:val="clear" w:pos="9000"/>
          <w:tab w:val="right" w:pos="9720"/>
        </w:tabs>
        <w:jc w:val="center"/>
        <w:rPr>
          <w:szCs w:val="24"/>
        </w:rPr>
      </w:pPr>
    </w:p>
    <w:p w14:paraId="56AAD373" w14:textId="77777777" w:rsidR="00D466F7" w:rsidRDefault="00D466F7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</w:p>
    <w:p w14:paraId="727EC442" w14:textId="77777777" w:rsidR="00D466F7" w:rsidRDefault="00D466F7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</w:p>
    <w:p w14:paraId="043BFDE2" w14:textId="77777777" w:rsidR="00D466F7" w:rsidRDefault="00D466F7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</w:p>
    <w:p w14:paraId="0C877BC8" w14:textId="77777777" w:rsidR="00D466F7" w:rsidRDefault="00D466F7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</w:p>
    <w:p w14:paraId="44A44F5E" w14:textId="00A1BC2C" w:rsidR="00D934F9" w:rsidRDefault="00AA464F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  <w:r w:rsidRPr="001E7340">
        <w:rPr>
          <w:b/>
          <w:sz w:val="28"/>
          <w:szCs w:val="28"/>
        </w:rPr>
        <w:t xml:space="preserve">APPLICATION FOR </w:t>
      </w:r>
      <w:r w:rsidR="00D934F9">
        <w:rPr>
          <w:b/>
          <w:sz w:val="28"/>
          <w:szCs w:val="28"/>
        </w:rPr>
        <w:t>INWARD SECONDMENT TO</w:t>
      </w:r>
    </w:p>
    <w:p w14:paraId="6E85AD53" w14:textId="77777777" w:rsidR="00AA464F" w:rsidRDefault="00D466F7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EDUCATION SCOTLAND</w:t>
      </w:r>
    </w:p>
    <w:p w14:paraId="195743BD" w14:textId="77777777" w:rsidR="00D934F9" w:rsidRPr="00A16C3B" w:rsidRDefault="00D934F9" w:rsidP="002C40B9">
      <w:pPr>
        <w:tabs>
          <w:tab w:val="clear" w:pos="9000"/>
          <w:tab w:val="right" w:pos="9720"/>
        </w:tabs>
        <w:jc w:val="center"/>
        <w:rPr>
          <w:sz w:val="20"/>
        </w:rPr>
      </w:pPr>
    </w:p>
    <w:bookmarkStart w:id="0" w:name="Text1"/>
    <w:p w14:paraId="43CE636E" w14:textId="77777777" w:rsidR="00DB64EF" w:rsidRDefault="00FC1B42" w:rsidP="002C40B9">
      <w:pPr>
        <w:tabs>
          <w:tab w:val="clear" w:pos="9000"/>
          <w:tab w:val="right" w:pos="9720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fldChar w:fldCharType="begin">
          <w:ffData>
            <w:name w:val="Text1"/>
            <w:enabled/>
            <w:calcOnExit w:val="0"/>
            <w:statusText w:type="text" w:val="Type Title of Post here"/>
            <w:textInput>
              <w:default w:val="Post Title"/>
            </w:textInput>
          </w:ffData>
        </w:fldChar>
      </w:r>
      <w:r>
        <w:rPr>
          <w:b/>
          <w:caps/>
          <w:sz w:val="28"/>
          <w:szCs w:val="28"/>
        </w:rPr>
        <w:instrText xml:space="preserve"> FORMTEXT </w:instrText>
      </w:r>
      <w:r>
        <w:rPr>
          <w:b/>
          <w:caps/>
          <w:sz w:val="28"/>
          <w:szCs w:val="28"/>
        </w:rPr>
      </w:r>
      <w:r>
        <w:rPr>
          <w:b/>
          <w:caps/>
          <w:sz w:val="28"/>
          <w:szCs w:val="28"/>
        </w:rPr>
        <w:fldChar w:fldCharType="separate"/>
      </w:r>
      <w:r w:rsidR="00FC780A">
        <w:rPr>
          <w:b/>
          <w:caps/>
          <w:noProof/>
          <w:sz w:val="28"/>
          <w:szCs w:val="28"/>
        </w:rPr>
        <w:t>Post Title</w:t>
      </w:r>
      <w:r>
        <w:rPr>
          <w:b/>
          <w:caps/>
          <w:sz w:val="28"/>
          <w:szCs w:val="28"/>
        </w:rPr>
        <w:fldChar w:fldCharType="end"/>
      </w:r>
      <w:bookmarkEnd w:id="0"/>
    </w:p>
    <w:p w14:paraId="5FC94E86" w14:textId="77777777" w:rsidR="00D466F7" w:rsidRPr="001E7340" w:rsidRDefault="00D466F7" w:rsidP="002C40B9">
      <w:pPr>
        <w:tabs>
          <w:tab w:val="clear" w:pos="9000"/>
          <w:tab w:val="right" w:pos="9720"/>
        </w:tabs>
        <w:jc w:val="center"/>
        <w:rPr>
          <w:caps/>
          <w:sz w:val="28"/>
          <w:szCs w:val="28"/>
        </w:rPr>
      </w:pPr>
    </w:p>
    <w:p w14:paraId="48D6432B" w14:textId="77777777" w:rsidR="00B75ADD" w:rsidRPr="00A16C3B" w:rsidRDefault="00B75ADD" w:rsidP="002C40B9">
      <w:pPr>
        <w:tabs>
          <w:tab w:val="clear" w:pos="9000"/>
          <w:tab w:val="right" w:pos="9720"/>
        </w:tabs>
        <w:jc w:val="center"/>
        <w:rPr>
          <w:caps/>
          <w:sz w:val="20"/>
        </w:rPr>
      </w:pPr>
    </w:p>
    <w:tbl>
      <w:tblPr>
        <w:tblW w:w="52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4"/>
        <w:gridCol w:w="236"/>
        <w:gridCol w:w="4923"/>
      </w:tblGrid>
      <w:tr w:rsidR="001E55C9" w:rsidRPr="009347AA" w14:paraId="455F348C" w14:textId="77777777" w:rsidTr="009347AA">
        <w:trPr>
          <w:trHeight w:hRule="exact" w:val="5760"/>
        </w:trPr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DBB651" w14:textId="77777777" w:rsidR="00135B32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Surname</w:t>
            </w:r>
            <w:r w:rsidR="00135B32" w:rsidRPr="009347AA">
              <w:rPr>
                <w:rFonts w:cs="Arial"/>
                <w:szCs w:val="24"/>
              </w:rPr>
              <w:t xml:space="preserve"> (</w:t>
            </w:r>
            <w:r w:rsidR="00390CC3" w:rsidRPr="009347AA">
              <w:rPr>
                <w:rFonts w:cs="Arial"/>
                <w:szCs w:val="24"/>
              </w:rPr>
              <w:t>BLOCK LETTERS</w:t>
            </w:r>
            <w:r w:rsidR="00135B32" w:rsidRPr="009347AA">
              <w:rPr>
                <w:rFonts w:cs="Arial"/>
                <w:szCs w:val="24"/>
              </w:rPr>
              <w:t>):</w:t>
            </w:r>
          </w:p>
          <w:bookmarkStart w:id="1" w:name="Text2"/>
          <w:p w14:paraId="2DEE1845" w14:textId="77777777" w:rsidR="001E55C9" w:rsidRPr="009347AA" w:rsidRDefault="00390CC3" w:rsidP="009347AA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2"/>
                  <w:enabled/>
                  <w:calcOnExit w:val="0"/>
                  <w:statusText w:type="text" w:val="Surname (Block letters)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"/>
          </w:p>
          <w:p w14:paraId="2225D68D" w14:textId="77777777" w:rsidR="001E55C9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20A49DA4" w14:textId="77777777" w:rsidR="00135B32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Forenames</w:t>
            </w:r>
            <w:r w:rsidR="00135B32" w:rsidRPr="009347AA">
              <w:rPr>
                <w:rFonts w:cs="Arial"/>
                <w:szCs w:val="24"/>
              </w:rPr>
              <w:t xml:space="preserve"> (in full):</w:t>
            </w:r>
          </w:p>
          <w:p w14:paraId="66405BD1" w14:textId="77777777" w:rsidR="001E55C9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3"/>
                  <w:enabled/>
                  <w:calcOnExit w:val="0"/>
                  <w:statusText w:type="text" w:val="Forenames (in full)"/>
                  <w:textInput/>
                </w:ffData>
              </w:fldChar>
            </w:r>
            <w:bookmarkStart w:id="2" w:name="Text3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2"/>
          </w:p>
          <w:p w14:paraId="4E0F4674" w14:textId="77777777" w:rsidR="001E55C9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3B0EAEB3" w14:textId="77777777" w:rsidR="00135B32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455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Title</w:t>
            </w:r>
            <w:r w:rsidR="00135B32" w:rsidRPr="009347AA">
              <w:rPr>
                <w:rFonts w:cs="Arial"/>
                <w:szCs w:val="24"/>
              </w:rPr>
              <w:t xml:space="preserve"> (Mr, Mrs, Miss</w:t>
            </w:r>
            <w:r w:rsidR="005F3D6D" w:rsidRPr="009347AA">
              <w:rPr>
                <w:rFonts w:cs="Arial"/>
                <w:szCs w:val="24"/>
              </w:rPr>
              <w:t>,</w:t>
            </w:r>
            <w:r w:rsidR="00135B32" w:rsidRPr="009347AA">
              <w:rPr>
                <w:rFonts w:cs="Arial"/>
                <w:szCs w:val="24"/>
              </w:rPr>
              <w:t xml:space="preserve"> Ms etc)</w:t>
            </w:r>
            <w:r w:rsidRPr="009347AA">
              <w:rPr>
                <w:rFonts w:cs="Arial"/>
                <w:szCs w:val="24"/>
              </w:rPr>
              <w:t>:</w:t>
            </w:r>
          </w:p>
          <w:p w14:paraId="3D50EBB5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455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"/>
                  <w:enabled/>
                  <w:calcOnExit w:val="0"/>
                  <w:statusText w:type="text" w:val="Title: (Mr, Mrs, Miss Ms etc)"/>
                  <w:textInput/>
                </w:ffData>
              </w:fldChar>
            </w:r>
            <w:bookmarkStart w:id="3" w:name="Text4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3"/>
          </w:p>
          <w:p w14:paraId="646F610F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34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1FEB6247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Any other names by which you have been known:</w:t>
            </w:r>
          </w:p>
          <w:bookmarkStart w:id="4" w:name="Text5"/>
          <w:p w14:paraId="242611DD" w14:textId="77777777" w:rsidR="001E55C9" w:rsidRPr="009347AA" w:rsidRDefault="001F754E" w:rsidP="009347AA">
            <w:pPr>
              <w:tabs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Any other names by which you have been known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4"/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881D7B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DFDB7C" w14:textId="77777777"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Permanent address (BLOCK LETTERS)</w:t>
            </w:r>
            <w:r w:rsidR="00783221" w:rsidRPr="009347AA">
              <w:rPr>
                <w:rFonts w:cs="Arial"/>
                <w:szCs w:val="24"/>
              </w:rPr>
              <w:t>:</w:t>
            </w:r>
          </w:p>
          <w:p w14:paraId="61F42226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9"/>
                  <w:enabled/>
                  <w:calcOnExit w:val="0"/>
                  <w:statusText w:type="text" w:val="Permanent Address (Block letters) - Line 1"/>
                  <w:textInput/>
                </w:ffData>
              </w:fldChar>
            </w:r>
            <w:bookmarkStart w:id="5" w:name="Text9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5"/>
          </w:p>
          <w:p w14:paraId="6DCF009E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2"/>
                  <w:enabled/>
                  <w:calcOnExit w:val="0"/>
                  <w:statusText w:type="text" w:val="Permanent Address (Block letters) - Line 2"/>
                  <w:textInput/>
                </w:ffData>
              </w:fldChar>
            </w:r>
            <w:bookmarkStart w:id="6" w:name="Text42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6"/>
          </w:p>
          <w:p w14:paraId="39578E0F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3"/>
                  <w:enabled/>
                  <w:calcOnExit w:val="0"/>
                  <w:statusText w:type="text" w:val="Permanent Address (Block letters) - Line 3"/>
                  <w:textInput/>
                </w:ffData>
              </w:fldChar>
            </w:r>
            <w:bookmarkStart w:id="7" w:name="Text43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7"/>
          </w:p>
          <w:p w14:paraId="6EF19536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4"/>
                  <w:enabled/>
                  <w:calcOnExit w:val="0"/>
                  <w:statusText w:type="text" w:val="Permanent Address (Block letters) - Line 4"/>
                  <w:textInput/>
                </w:ffData>
              </w:fldChar>
            </w:r>
            <w:bookmarkStart w:id="8" w:name="Text44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8"/>
          </w:p>
          <w:p w14:paraId="44F6288F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5"/>
                  <w:enabled/>
                  <w:calcOnExit w:val="0"/>
                  <w:statusText w:type="text" w:val="Permanent Address (Block letters) - Line 5"/>
                  <w:textInput/>
                </w:ffData>
              </w:fldChar>
            </w:r>
            <w:bookmarkStart w:id="9" w:name="Text45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9"/>
          </w:p>
          <w:p w14:paraId="327EDE2D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  <w:r w:rsidRPr="009347AA">
              <w:rPr>
                <w:rFonts w:cs="Arial"/>
                <w:szCs w:val="24"/>
              </w:rPr>
              <w:fldChar w:fldCharType="begin">
                <w:ffData>
                  <w:name w:val="Text12"/>
                  <w:enabled/>
                  <w:calcOnExit w:val="0"/>
                  <w:statusText w:type="text" w:val="Postcode"/>
                  <w:textInput/>
                </w:ffData>
              </w:fldChar>
            </w:r>
            <w:bookmarkStart w:id="10" w:name="Text12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0"/>
          </w:p>
          <w:p w14:paraId="481E3139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49533F7C" w14:textId="77777777" w:rsidR="00B872EB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Telephone number:</w:t>
            </w:r>
          </w:p>
          <w:p w14:paraId="19B7417B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50"/>
                  <w:enabled/>
                  <w:calcOnExit w:val="0"/>
                  <w:statusText w:type="text" w:val="Telephone Number"/>
                  <w:textInput/>
                </w:ffData>
              </w:fldChar>
            </w:r>
            <w:bookmarkStart w:id="11" w:name="Text50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1"/>
          </w:p>
          <w:p w14:paraId="2657BF76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0F58D90D" w14:textId="77777777" w:rsidR="00B872EB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proofErr w:type="spellStart"/>
            <w:r w:rsidRPr="009347AA">
              <w:rPr>
                <w:rFonts w:cs="Arial"/>
                <w:szCs w:val="24"/>
              </w:rPr>
              <w:t>eMail</w:t>
            </w:r>
            <w:proofErr w:type="spellEnd"/>
            <w:r w:rsidRPr="009347AA">
              <w:rPr>
                <w:rFonts w:cs="Arial"/>
                <w:szCs w:val="24"/>
              </w:rPr>
              <w:t xml:space="preserve"> address:</w:t>
            </w:r>
          </w:p>
          <w:p w14:paraId="5E8B90A0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16"/>
                  <w:enabled/>
                  <w:calcOnExit w:val="0"/>
                  <w:statusText w:type="text" w:val="E-mail address:"/>
                  <w:textInput/>
                </w:ffData>
              </w:fldChar>
            </w:r>
            <w:bookmarkStart w:id="12" w:name="Text16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2"/>
          </w:p>
          <w:p w14:paraId="2B384037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 w:val="20"/>
              </w:rPr>
            </w:pPr>
          </w:p>
          <w:p w14:paraId="28043BA6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Address for letters (if different from above)</w:t>
            </w:r>
            <w:r w:rsidR="00783221" w:rsidRPr="009347AA">
              <w:rPr>
                <w:rFonts w:cs="Arial"/>
                <w:szCs w:val="24"/>
              </w:rPr>
              <w:t>:</w:t>
            </w:r>
          </w:p>
          <w:p w14:paraId="45711596" w14:textId="77777777"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14"/>
                  <w:enabled/>
                  <w:calcOnExit w:val="0"/>
                  <w:statusText w:type="text" w:val="Address for letters (if different from above) - Line 1"/>
                  <w:textInput/>
                </w:ffData>
              </w:fldChar>
            </w:r>
            <w:bookmarkStart w:id="13" w:name="Text14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3"/>
          </w:p>
          <w:p w14:paraId="1E5603DF" w14:textId="77777777"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6"/>
                  <w:enabled/>
                  <w:calcOnExit w:val="0"/>
                  <w:statusText w:type="text" w:val="Address for letters (if different from above) - Line 2"/>
                  <w:textInput/>
                </w:ffData>
              </w:fldChar>
            </w:r>
            <w:bookmarkStart w:id="14" w:name="Text46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4"/>
          </w:p>
          <w:p w14:paraId="64DF3676" w14:textId="77777777"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7"/>
                  <w:enabled/>
                  <w:calcOnExit w:val="0"/>
                  <w:statusText w:type="text" w:val="Address for letters (if different from above) - Line 3"/>
                  <w:textInput/>
                </w:ffData>
              </w:fldChar>
            </w:r>
            <w:bookmarkStart w:id="15" w:name="Text47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5"/>
          </w:p>
          <w:p w14:paraId="62392C66" w14:textId="77777777"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8"/>
                  <w:enabled/>
                  <w:calcOnExit w:val="0"/>
                  <w:statusText w:type="text" w:val="Address for letters (if different from above) - Line 4"/>
                  <w:textInput/>
                </w:ffData>
              </w:fldChar>
            </w:r>
            <w:bookmarkStart w:id="16" w:name="Text48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6"/>
          </w:p>
          <w:p w14:paraId="46693599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9"/>
                  <w:enabled/>
                  <w:calcOnExit w:val="0"/>
                  <w:statusText w:type="text" w:val="Address for letters (if different from above) - Line 5"/>
                  <w:textInput/>
                </w:ffData>
              </w:fldChar>
            </w:r>
            <w:bookmarkStart w:id="17" w:name="Text49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7"/>
          </w:p>
          <w:p w14:paraId="4D3A01AD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  <w:r w:rsidRPr="009347AA">
              <w:rPr>
                <w:rFonts w:cs="Arial"/>
                <w:szCs w:val="24"/>
              </w:rPr>
              <w:fldChar w:fldCharType="begin">
                <w:ffData>
                  <w:name w:val="Text15"/>
                  <w:enabled/>
                  <w:calcOnExit w:val="0"/>
                  <w:statusText w:type="text" w:val="Postcode"/>
                  <w:textInput/>
                </w:ffData>
              </w:fldChar>
            </w:r>
            <w:bookmarkStart w:id="18" w:name="Text15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8"/>
          </w:p>
        </w:tc>
      </w:tr>
      <w:tr w:rsidR="00032B84" w:rsidRPr="009347AA" w14:paraId="6D3E9542" w14:textId="77777777" w:rsidTr="009347AA">
        <w:trPr>
          <w:trHeight w:hRule="exact" w:val="3888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6FAB82" w14:textId="77777777" w:rsidR="00B872EB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Nationality at birth:</w:t>
            </w:r>
          </w:p>
          <w:p w14:paraId="07139377" w14:textId="77777777"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7"/>
                  <w:enabled/>
                  <w:calcOnExit w:val="0"/>
                  <w:statusText w:type="text" w:val="Nationality at birth:"/>
                  <w:textInput/>
                </w:ffData>
              </w:fldChar>
            </w:r>
            <w:bookmarkStart w:id="19" w:name="Text7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9"/>
          </w:p>
          <w:p w14:paraId="150CEBD0" w14:textId="77777777"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2BBF4B27" w14:textId="77777777" w:rsidR="00B872EB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Present nationality:</w:t>
            </w:r>
          </w:p>
          <w:p w14:paraId="64B2E0AC" w14:textId="77777777"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Present nationality"/>
                  <w:textInput/>
                </w:ffData>
              </w:fldChar>
            </w:r>
            <w:bookmarkStart w:id="20" w:name="Text6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20"/>
          </w:p>
          <w:p w14:paraId="3D620798" w14:textId="77777777"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74CA1547" w14:textId="77777777" w:rsidR="006F72D1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Have you ever possessed any</w:t>
            </w:r>
            <w:r w:rsidR="00971C36" w:rsidRPr="009347AA">
              <w:rPr>
                <w:rFonts w:cs="Arial"/>
                <w:szCs w:val="24"/>
              </w:rPr>
              <w:t xml:space="preserve"> </w:t>
            </w:r>
          </w:p>
          <w:p w14:paraId="079F3471" w14:textId="77777777" w:rsidR="00032B84" w:rsidRPr="009347AA" w:rsidRDefault="0035647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pacing w:val="-6"/>
                <w:szCs w:val="24"/>
              </w:rPr>
              <w:t xml:space="preserve">other </w:t>
            </w:r>
            <w:r w:rsidR="00B872EB" w:rsidRPr="009347AA">
              <w:rPr>
                <w:rFonts w:cs="Arial"/>
                <w:spacing w:val="-6"/>
                <w:szCs w:val="24"/>
              </w:rPr>
              <w:t>nationality or citizenship?</w:t>
            </w:r>
            <w:r w:rsidR="00B872EB" w:rsidRPr="009347AA">
              <w:rPr>
                <w:rFonts w:cs="Arial"/>
                <w:szCs w:val="24"/>
              </w:rPr>
              <w:tab/>
            </w:r>
            <w:r w:rsidR="00032B84" w:rsidRPr="009347AA">
              <w:rPr>
                <w:rFonts w:cs="Arial"/>
                <w:szCs w:val="24"/>
              </w:rPr>
              <w:t xml:space="preserve">Yes </w:t>
            </w:r>
            <w:r w:rsidR="00032B84" w:rsidRPr="009347AA">
              <w:rPr>
                <w:rFonts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statusText w:type="text" w:val="Have you ever possessed any other nationality or citizenship?  Check box - YES"/>
                  <w:checkBox>
                    <w:sizeAuto/>
                    <w:default w:val="0"/>
                  </w:checkBox>
                </w:ffData>
              </w:fldChar>
            </w:r>
            <w:bookmarkStart w:id="21" w:name="Check1"/>
            <w:r w:rsidR="00032B84" w:rsidRPr="009347AA">
              <w:rPr>
                <w:rFonts w:cs="Arial"/>
                <w:szCs w:val="24"/>
              </w:rPr>
              <w:instrText xml:space="preserve"> FORMCHECKBOX </w:instrText>
            </w:r>
            <w:r w:rsidR="00C675DB">
              <w:rPr>
                <w:rFonts w:cs="Arial"/>
                <w:szCs w:val="24"/>
              </w:rPr>
            </w:r>
            <w:r w:rsidR="00C675DB">
              <w:rPr>
                <w:rFonts w:cs="Arial"/>
                <w:szCs w:val="24"/>
              </w:rPr>
              <w:fldChar w:fldCharType="separate"/>
            </w:r>
            <w:r w:rsidR="00032B84" w:rsidRPr="009347AA">
              <w:rPr>
                <w:rFonts w:cs="Arial"/>
                <w:szCs w:val="24"/>
              </w:rPr>
              <w:fldChar w:fldCharType="end"/>
            </w:r>
            <w:bookmarkEnd w:id="21"/>
            <w:r w:rsidR="00032B84" w:rsidRPr="009347AA">
              <w:rPr>
                <w:rFonts w:cs="Arial"/>
                <w:szCs w:val="24"/>
              </w:rPr>
              <w:t xml:space="preserve"> No </w:t>
            </w:r>
            <w:r w:rsidR="00032B84" w:rsidRPr="009347AA">
              <w:rPr>
                <w:rFonts w:cs="Arial"/>
                <w:szCs w:val="24"/>
              </w:rPr>
              <w:fldChar w:fldCharType="begin">
                <w:ffData>
                  <w:name w:val="Check2"/>
                  <w:enabled/>
                  <w:calcOnExit w:val="0"/>
                  <w:statusText w:type="text" w:val="Have you ever possessed any other nationality or citizenship?  Check box - NO"/>
                  <w:checkBox>
                    <w:sizeAuto/>
                    <w:default w:val="0"/>
                  </w:checkBox>
                </w:ffData>
              </w:fldChar>
            </w:r>
            <w:bookmarkStart w:id="22" w:name="Check2"/>
            <w:r w:rsidR="00032B84" w:rsidRPr="009347AA">
              <w:rPr>
                <w:rFonts w:cs="Arial"/>
                <w:szCs w:val="24"/>
              </w:rPr>
              <w:instrText xml:space="preserve"> FORMCHECKBOX </w:instrText>
            </w:r>
            <w:r w:rsidR="00C675DB">
              <w:rPr>
                <w:rFonts w:cs="Arial"/>
                <w:szCs w:val="24"/>
              </w:rPr>
            </w:r>
            <w:r w:rsidR="00C675DB">
              <w:rPr>
                <w:rFonts w:cs="Arial"/>
                <w:szCs w:val="24"/>
              </w:rPr>
              <w:fldChar w:fldCharType="separate"/>
            </w:r>
            <w:r w:rsidR="00032B84" w:rsidRPr="009347AA">
              <w:rPr>
                <w:rFonts w:cs="Arial"/>
                <w:szCs w:val="24"/>
              </w:rPr>
              <w:fldChar w:fldCharType="end"/>
            </w:r>
            <w:bookmarkEnd w:id="22"/>
          </w:p>
          <w:p w14:paraId="01AB790B" w14:textId="77777777" w:rsidR="00B872EB" w:rsidRPr="009347AA" w:rsidRDefault="00B872EB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2A4F51FF" w14:textId="77777777"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If YES, give full details with dates:</w:t>
            </w:r>
          </w:p>
          <w:p w14:paraId="4009638E" w14:textId="77777777" w:rsidR="00B872EB" w:rsidRPr="009347AA" w:rsidRDefault="00032B84" w:rsidP="009347AA">
            <w:pPr>
              <w:tabs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8"/>
                  <w:enabled/>
                  <w:calcOnExit w:val="0"/>
                  <w:statusText w:type="text" w:val="If YES, give full details with dates"/>
                  <w:textInput/>
                </w:ffData>
              </w:fldChar>
            </w:r>
            <w:bookmarkStart w:id="23" w:name="Text8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23"/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3D06BE" w14:textId="77777777"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387DCB" w14:textId="77777777" w:rsidR="00032B84" w:rsidRPr="009347AA" w:rsidRDefault="00032B84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</w:tr>
      <w:tr w:rsidR="00B75ADD" w:rsidRPr="009347AA" w14:paraId="5BE1149E" w14:textId="77777777" w:rsidTr="009347AA">
        <w:trPr>
          <w:trHeight w:hRule="exact" w:val="720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4F0EDE1" w14:textId="77777777" w:rsidR="001924D8" w:rsidRPr="009347AA" w:rsidRDefault="00CE4CA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Are you subject to</w:t>
            </w:r>
            <w:r w:rsidR="001924D8" w:rsidRPr="009347AA">
              <w:rPr>
                <w:rFonts w:cs="Arial"/>
                <w:szCs w:val="24"/>
              </w:rPr>
              <w:t xml:space="preserve"> </w:t>
            </w:r>
          </w:p>
          <w:p w14:paraId="79E28F9A" w14:textId="77777777" w:rsidR="00B75ADD" w:rsidRPr="009347AA" w:rsidRDefault="00971C36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immigration </w:t>
            </w:r>
            <w:r w:rsidR="00033C46" w:rsidRPr="009347AA">
              <w:rPr>
                <w:rFonts w:cs="Arial"/>
                <w:szCs w:val="24"/>
              </w:rPr>
              <w:t>control?</w:t>
            </w:r>
            <w:r w:rsidR="002E5B0D" w:rsidRPr="009347AA">
              <w:rPr>
                <w:rFonts w:cs="Arial"/>
                <w:szCs w:val="24"/>
              </w:rPr>
              <w:tab/>
              <w:t xml:space="preserve">Yes </w:t>
            </w:r>
            <w:r w:rsidR="00FB5FBC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subject to immigration control?  Check box - YES"/>
                  <w:checkBox>
                    <w:sizeAuto/>
                    <w:default w:val="0"/>
                  </w:checkBox>
                </w:ffData>
              </w:fldChar>
            </w:r>
            <w:r w:rsidR="00FB5FBC" w:rsidRPr="009347AA">
              <w:rPr>
                <w:rFonts w:cs="Arial"/>
                <w:szCs w:val="24"/>
              </w:rPr>
              <w:instrText xml:space="preserve"> FORMCHECKBOX </w:instrText>
            </w:r>
            <w:r w:rsidR="00C675DB">
              <w:rPr>
                <w:rFonts w:cs="Arial"/>
                <w:szCs w:val="24"/>
              </w:rPr>
            </w:r>
            <w:r w:rsidR="00C675DB">
              <w:rPr>
                <w:rFonts w:cs="Arial"/>
                <w:szCs w:val="24"/>
              </w:rPr>
              <w:fldChar w:fldCharType="separate"/>
            </w:r>
            <w:r w:rsidR="00FB5FBC" w:rsidRPr="009347AA">
              <w:rPr>
                <w:rFonts w:cs="Arial"/>
                <w:szCs w:val="24"/>
              </w:rPr>
              <w:fldChar w:fldCharType="end"/>
            </w:r>
            <w:r w:rsidR="002E5B0D" w:rsidRPr="009347AA">
              <w:rPr>
                <w:rFonts w:cs="Arial"/>
                <w:szCs w:val="24"/>
              </w:rPr>
              <w:t xml:space="preserve"> No </w:t>
            </w:r>
            <w:r w:rsidR="00FB5FBC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subject to immigration control?  Check box - NO"/>
                  <w:checkBox>
                    <w:sizeAuto/>
                    <w:default w:val="0"/>
                  </w:checkBox>
                </w:ffData>
              </w:fldChar>
            </w:r>
            <w:r w:rsidR="00FB5FBC" w:rsidRPr="009347AA">
              <w:rPr>
                <w:rFonts w:cs="Arial"/>
                <w:szCs w:val="24"/>
              </w:rPr>
              <w:instrText xml:space="preserve"> FORMCHECKBOX </w:instrText>
            </w:r>
            <w:r w:rsidR="00C675DB">
              <w:rPr>
                <w:rFonts w:cs="Arial"/>
                <w:szCs w:val="24"/>
              </w:rPr>
            </w:r>
            <w:r w:rsidR="00C675DB">
              <w:rPr>
                <w:rFonts w:cs="Arial"/>
                <w:szCs w:val="24"/>
              </w:rPr>
              <w:fldChar w:fldCharType="separate"/>
            </w:r>
            <w:r w:rsidR="00FB5FBC" w:rsidRPr="009347AA">
              <w:rPr>
                <w:rFonts w:cs="Arial"/>
                <w:szCs w:val="24"/>
              </w:rPr>
              <w:fldChar w:fldCharType="end"/>
            </w:r>
          </w:p>
          <w:p w14:paraId="03ABF000" w14:textId="77777777" w:rsidR="00CE121E" w:rsidRPr="009347AA" w:rsidRDefault="00CE121E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22D696" w14:textId="77777777" w:rsidR="00B75ADD" w:rsidRPr="009347AA" w:rsidRDefault="00B75ADD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8F273D" w14:textId="77777777" w:rsidR="004D1647" w:rsidRPr="009347AA" w:rsidRDefault="004D1647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</w:tr>
      <w:tr w:rsidR="000F4B98" w:rsidRPr="009347AA" w14:paraId="3843D374" w14:textId="77777777" w:rsidTr="009347AA">
        <w:trPr>
          <w:trHeight w:hRule="exact" w:val="432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E0D9D9" w14:textId="77777777" w:rsidR="000F4B98" w:rsidRPr="009347AA" w:rsidRDefault="000F4B9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Do you need a work permit? </w:t>
            </w:r>
            <w:r w:rsidRPr="009347AA">
              <w:rPr>
                <w:rFonts w:cs="Arial"/>
                <w:szCs w:val="24"/>
              </w:rPr>
              <w:tab/>
              <w:t xml:space="preserve">Yes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Do you need a work permit?  Check box - YES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C675DB">
              <w:rPr>
                <w:rFonts w:cs="Arial"/>
                <w:szCs w:val="24"/>
              </w:rPr>
            </w:r>
            <w:r w:rsidR="00C675DB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  <w:r w:rsidRPr="009347AA">
              <w:rPr>
                <w:rFonts w:cs="Arial"/>
                <w:szCs w:val="24"/>
              </w:rPr>
              <w:t xml:space="preserve"> No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Do you need a work permit?  Check box - NO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C675DB">
              <w:rPr>
                <w:rFonts w:cs="Arial"/>
                <w:szCs w:val="24"/>
              </w:rPr>
            </w:r>
            <w:r w:rsidR="00C675DB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</w:p>
          <w:p w14:paraId="21123B9E" w14:textId="77777777" w:rsidR="00CE121E" w:rsidRPr="009347AA" w:rsidRDefault="00CE121E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85D172" w14:textId="77777777" w:rsidR="000F4B98" w:rsidRPr="009347AA" w:rsidRDefault="000F4B98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C0F355" w14:textId="77777777" w:rsidR="000F4B98" w:rsidRPr="009347AA" w:rsidRDefault="000F4B98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</w:tc>
      </w:tr>
      <w:tr w:rsidR="00313F4D" w:rsidRPr="009347AA" w14:paraId="41165A0E" w14:textId="77777777" w:rsidTr="009347AA">
        <w:trPr>
          <w:trHeight w:hRule="exact" w:val="720"/>
        </w:trPr>
        <w:tc>
          <w:tcPr>
            <w:tcW w:w="2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3DF3C" w14:textId="77777777" w:rsidR="00E101B1" w:rsidRPr="009347AA" w:rsidRDefault="00033C46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Are you free to remain and</w:t>
            </w:r>
            <w:r w:rsidR="00971C36" w:rsidRPr="009347AA">
              <w:rPr>
                <w:rFonts w:cs="Arial"/>
                <w:szCs w:val="24"/>
              </w:rPr>
              <w:t xml:space="preserve"> </w:t>
            </w:r>
          </w:p>
          <w:p w14:paraId="1E67CF53" w14:textId="77777777" w:rsidR="000709E0" w:rsidRPr="009347AA" w:rsidRDefault="0035647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52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pacing w:val="-8"/>
                <w:szCs w:val="24"/>
              </w:rPr>
              <w:t xml:space="preserve">take </w:t>
            </w:r>
            <w:r w:rsidR="00E101B1" w:rsidRPr="009347AA">
              <w:rPr>
                <w:rFonts w:cs="Arial"/>
                <w:spacing w:val="-8"/>
                <w:szCs w:val="24"/>
              </w:rPr>
              <w:t>up employment in the UK?</w:t>
            </w:r>
            <w:r w:rsidR="00E101B1" w:rsidRPr="009347AA">
              <w:rPr>
                <w:rFonts w:cs="Arial"/>
                <w:szCs w:val="24"/>
              </w:rPr>
              <w:tab/>
              <w:t xml:space="preserve">Yes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free to remain and take up employment in the UK?  Check box YES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C675DB">
              <w:rPr>
                <w:rFonts w:cs="Arial"/>
                <w:szCs w:val="24"/>
              </w:rPr>
            </w:r>
            <w:r w:rsidR="00C675DB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  <w:r w:rsidR="00E101B1" w:rsidRPr="009347AA">
              <w:rPr>
                <w:rFonts w:cs="Arial"/>
                <w:szCs w:val="24"/>
              </w:rPr>
              <w:t xml:space="preserve"> No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free to remain and take up employment in the UK?  Check box NO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C675DB">
              <w:rPr>
                <w:rFonts w:cs="Arial"/>
                <w:szCs w:val="24"/>
              </w:rPr>
            </w:r>
            <w:r w:rsidR="00C675DB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</w:p>
          <w:p w14:paraId="0F89646B" w14:textId="77777777" w:rsidR="00356478" w:rsidRPr="009347AA" w:rsidRDefault="0035647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52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DE185E" w14:textId="77777777" w:rsidR="00313F4D" w:rsidRPr="009347AA" w:rsidRDefault="00313F4D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A2A" w14:textId="77777777" w:rsidR="00586CB5" w:rsidRPr="009347AA" w:rsidRDefault="00586CB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</w:tc>
      </w:tr>
    </w:tbl>
    <w:p w14:paraId="11899B0A" w14:textId="77777777" w:rsidR="004C5248" w:rsidRDefault="004C5248">
      <w:pPr>
        <w:sectPr w:rsidR="004C5248" w:rsidSect="004C5248">
          <w:headerReference w:type="default" r:id="rId9"/>
          <w:footerReference w:type="default" r:id="rId10"/>
          <w:type w:val="continuous"/>
          <w:pgSz w:w="11906" w:h="16838" w:code="9"/>
          <w:pgMar w:top="576" w:right="1080" w:bottom="576" w:left="1080" w:header="432" w:footer="720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36"/>
      </w:tblGrid>
      <w:tr w:rsidR="009F13B1" w:rsidRPr="009347AA" w14:paraId="7B8AADFF" w14:textId="77777777" w:rsidTr="009347AA">
        <w:tc>
          <w:tcPr>
            <w:tcW w:w="5000" w:type="pct"/>
            <w:shd w:val="clear" w:color="auto" w:fill="auto"/>
          </w:tcPr>
          <w:p w14:paraId="670D7AD7" w14:textId="77777777" w:rsidR="009F13B1" w:rsidRPr="009347AA" w:rsidRDefault="00D36B9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b/>
                <w:szCs w:val="24"/>
              </w:rPr>
              <w:lastRenderedPageBreak/>
              <w:t>DISABILITY</w:t>
            </w:r>
          </w:p>
          <w:p w14:paraId="0B2E6A64" w14:textId="77777777" w:rsidR="009F13B1" w:rsidRPr="009347AA" w:rsidRDefault="009F13B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  <w:p w14:paraId="0EB44178" w14:textId="77777777" w:rsidR="009F13B1" w:rsidRPr="009347AA" w:rsidRDefault="00D36B9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280"/>
                <w:tab w:val="right" w:pos="9720"/>
                <w:tab w:val="left" w:pos="10080"/>
                <w:tab w:val="left" w:pos="1188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If you have a disability and are invited to sit a test or attend an interview would you like any special arrangements made?  If so, please give details below:</w:t>
            </w:r>
          </w:p>
          <w:p w14:paraId="3440427B" w14:textId="77777777" w:rsidR="00D36B90" w:rsidRPr="009347AA" w:rsidRDefault="00D36B9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280"/>
                <w:tab w:val="right" w:pos="9720"/>
                <w:tab w:val="left" w:pos="10080"/>
                <w:tab w:val="left" w:pos="11880"/>
              </w:tabs>
              <w:spacing w:line="240" w:lineRule="atLeast"/>
              <w:rPr>
                <w:szCs w:val="24"/>
              </w:rPr>
            </w:pPr>
          </w:p>
          <w:p w14:paraId="204330C4" w14:textId="77777777" w:rsidR="009F13B1" w:rsidRPr="009347AA" w:rsidRDefault="00E44B1D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37"/>
                  <w:enabled/>
                  <w:calcOnExit w:val="0"/>
                  <w:statusText w:type="text" w:val="If you have a disability and are invited to sit a test or attend an interview would you like any special arrangements made? Give details.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</w:p>
          <w:p w14:paraId="4CB29F00" w14:textId="77777777" w:rsidR="006E185A" w:rsidRPr="009347AA" w:rsidRDefault="006E185A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</w:tr>
    </w:tbl>
    <w:p w14:paraId="1241F82A" w14:textId="77777777" w:rsidR="00215E53" w:rsidRPr="006E185A" w:rsidRDefault="00215E53" w:rsidP="002C40B9">
      <w:pPr>
        <w:tabs>
          <w:tab w:val="clear" w:pos="9000"/>
          <w:tab w:val="right" w:pos="9720"/>
        </w:tabs>
        <w:rPr>
          <w:szCs w:val="24"/>
        </w:rPr>
      </w:pPr>
    </w:p>
    <w:p w14:paraId="07DA25B9" w14:textId="77777777" w:rsidR="00942E16" w:rsidRPr="006E185A" w:rsidRDefault="00942E16" w:rsidP="002C40B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right" w:pos="9720"/>
        </w:tabs>
        <w:rPr>
          <w:b/>
          <w:szCs w:val="24"/>
        </w:rPr>
      </w:pPr>
      <w:r w:rsidRPr="006E185A">
        <w:rPr>
          <w:b/>
          <w:szCs w:val="24"/>
        </w:rPr>
        <w:t>EDUCATIONAL AND PROFESSIONAL QUALIFICATIONS</w:t>
      </w:r>
    </w:p>
    <w:p w14:paraId="56E5E21A" w14:textId="77777777"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7"/>
        <w:gridCol w:w="3696"/>
        <w:gridCol w:w="1913"/>
      </w:tblGrid>
      <w:tr w:rsidR="00942E16" w:rsidRPr="009347AA" w14:paraId="6A7CFF5D" w14:textId="77777777" w:rsidTr="009347AA">
        <w:trPr>
          <w:trHeight w:val="720"/>
        </w:trPr>
        <w:tc>
          <w:tcPr>
            <w:tcW w:w="4248" w:type="dxa"/>
            <w:shd w:val="clear" w:color="auto" w:fill="auto"/>
            <w:vAlign w:val="center"/>
          </w:tcPr>
          <w:p w14:paraId="4C1FEC9E" w14:textId="77777777"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Subject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FC535D2" w14:textId="77777777"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Type of Qualification</w:t>
            </w:r>
          </w:p>
          <w:p w14:paraId="4BAEC3FB" w14:textId="77777777" w:rsidR="00055D75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proofErr w:type="spellStart"/>
            <w:r w:rsidRPr="009347AA">
              <w:rPr>
                <w:szCs w:val="24"/>
              </w:rPr>
              <w:t>eg</w:t>
            </w:r>
            <w:proofErr w:type="spellEnd"/>
            <w:r w:rsidRPr="009347AA">
              <w:rPr>
                <w:szCs w:val="24"/>
              </w:rPr>
              <w:t xml:space="preserve"> GCSE, Standard Grade, Higher, Degree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0AA1566B" w14:textId="77777777"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Attainment level</w:t>
            </w:r>
          </w:p>
        </w:tc>
      </w:tr>
      <w:bookmarkStart w:id="24" w:name="Text22"/>
      <w:tr w:rsidR="00942E16" w:rsidRPr="009347AA" w14:paraId="64CEDE14" w14:textId="77777777" w:rsidTr="009347AA">
        <w:trPr>
          <w:trHeight w:val="2880"/>
        </w:trPr>
        <w:tc>
          <w:tcPr>
            <w:tcW w:w="4248" w:type="dxa"/>
            <w:shd w:val="clear" w:color="auto" w:fill="auto"/>
          </w:tcPr>
          <w:p w14:paraId="585D9156" w14:textId="77777777"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2"/>
                  <w:enabled/>
                  <w:calcOnExit w:val="0"/>
                  <w:statusText w:type="text" w:val="Education and Professional Qualifications - Subject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4"/>
          </w:p>
        </w:tc>
        <w:bookmarkStart w:id="25" w:name="Text25"/>
        <w:tc>
          <w:tcPr>
            <w:tcW w:w="3780" w:type="dxa"/>
            <w:shd w:val="clear" w:color="auto" w:fill="auto"/>
          </w:tcPr>
          <w:p w14:paraId="189D886E" w14:textId="77777777"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5"/>
                  <w:enabled/>
                  <w:calcOnExit w:val="0"/>
                  <w:statusText w:type="text" w:val="Education and Professional Qualifications - Type of Qualification eg GCSE, Standard Grade, Higher, Degree  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5"/>
          </w:p>
        </w:tc>
        <w:bookmarkStart w:id="26" w:name="Text26"/>
        <w:tc>
          <w:tcPr>
            <w:tcW w:w="1934" w:type="dxa"/>
            <w:shd w:val="clear" w:color="auto" w:fill="auto"/>
          </w:tcPr>
          <w:p w14:paraId="6E87A4EC" w14:textId="77777777"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6"/>
                  <w:enabled/>
                  <w:calcOnExit w:val="0"/>
                  <w:statusText w:type="text" w:val="Education and Professional Qualifications - Attainment level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6"/>
          </w:p>
        </w:tc>
      </w:tr>
    </w:tbl>
    <w:p w14:paraId="6F2A9847" w14:textId="77777777"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p w14:paraId="5020D507" w14:textId="77777777" w:rsidR="00942E16" w:rsidRPr="006E185A" w:rsidRDefault="00942E16" w:rsidP="002C40B9">
      <w:pPr>
        <w:tabs>
          <w:tab w:val="clear" w:pos="9000"/>
          <w:tab w:val="right" w:pos="9720"/>
        </w:tabs>
        <w:rPr>
          <w:b/>
          <w:szCs w:val="24"/>
        </w:rPr>
      </w:pPr>
      <w:r w:rsidRPr="006E185A">
        <w:rPr>
          <w:b/>
          <w:szCs w:val="24"/>
        </w:rPr>
        <w:t>MEMBERSHIP OF PROFESSIONAL REGULATORY BODIES</w:t>
      </w:r>
    </w:p>
    <w:p w14:paraId="1699437D" w14:textId="77777777"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9"/>
        <w:gridCol w:w="3868"/>
        <w:gridCol w:w="1729"/>
      </w:tblGrid>
      <w:tr w:rsidR="00942E16" w:rsidRPr="009347AA" w14:paraId="33C44485" w14:textId="77777777" w:rsidTr="009347AA">
        <w:trPr>
          <w:trHeight w:val="720"/>
        </w:trPr>
        <w:tc>
          <w:tcPr>
            <w:tcW w:w="4248" w:type="dxa"/>
            <w:shd w:val="clear" w:color="auto" w:fill="auto"/>
            <w:vAlign w:val="center"/>
          </w:tcPr>
          <w:p w14:paraId="10BED300" w14:textId="77777777"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Name of Organisation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03B17082" w14:textId="77777777"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Registration Number/Level of Membership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4935E5F8" w14:textId="77777777"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Renewal Date</w:t>
            </w:r>
          </w:p>
        </w:tc>
      </w:tr>
      <w:bookmarkStart w:id="27" w:name="Text23"/>
      <w:tr w:rsidR="00942E16" w:rsidRPr="009347AA" w14:paraId="34DEAB92" w14:textId="77777777" w:rsidTr="009347AA">
        <w:trPr>
          <w:trHeight w:val="2880"/>
        </w:trPr>
        <w:tc>
          <w:tcPr>
            <w:tcW w:w="4248" w:type="dxa"/>
            <w:shd w:val="clear" w:color="auto" w:fill="auto"/>
          </w:tcPr>
          <w:p w14:paraId="0B856B9A" w14:textId="77777777"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3"/>
                  <w:enabled/>
                  <w:calcOnExit w:val="0"/>
                  <w:statusText w:type="text" w:val="Membership of Professional Regulatory Bodies - Name of Organisation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7"/>
          </w:p>
        </w:tc>
        <w:bookmarkStart w:id="28" w:name="Text24"/>
        <w:tc>
          <w:tcPr>
            <w:tcW w:w="3960" w:type="dxa"/>
            <w:shd w:val="clear" w:color="auto" w:fill="auto"/>
          </w:tcPr>
          <w:p w14:paraId="187D98C9" w14:textId="77777777"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4"/>
                  <w:enabled/>
                  <w:calcOnExit w:val="0"/>
                  <w:statusText w:type="text" w:val="Membership of Professional Regulatory Bodies - Registration Number/Level of Membership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8"/>
          </w:p>
        </w:tc>
        <w:tc>
          <w:tcPr>
            <w:tcW w:w="1754" w:type="dxa"/>
            <w:shd w:val="clear" w:color="auto" w:fill="auto"/>
          </w:tcPr>
          <w:p w14:paraId="255B2672" w14:textId="77777777" w:rsidR="00942E16" w:rsidRPr="009347AA" w:rsidRDefault="00181CB4" w:rsidP="009347AA">
            <w:pPr>
              <w:tabs>
                <w:tab w:val="clear" w:pos="9000"/>
                <w:tab w:val="right" w:pos="9720"/>
              </w:tabs>
              <w:spacing w:line="240" w:lineRule="atLeast"/>
              <w:ind w:left="-288" w:firstLine="288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7"/>
                  <w:enabled/>
                  <w:calcOnExit w:val="0"/>
                  <w:statusText w:type="text" w:val="Membership of Professional Regulatory Bodies - Renewal Date"/>
                  <w:textInput/>
                </w:ffData>
              </w:fldChar>
            </w:r>
            <w:bookmarkStart w:id="29" w:name="Text27"/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9"/>
          </w:p>
        </w:tc>
      </w:tr>
    </w:tbl>
    <w:p w14:paraId="5D68D6CE" w14:textId="77777777" w:rsidR="00144242" w:rsidRPr="00CF65E3" w:rsidRDefault="00144242" w:rsidP="002C40B9">
      <w:pPr>
        <w:tabs>
          <w:tab w:val="clear" w:pos="9000"/>
          <w:tab w:val="right" w:pos="9720"/>
        </w:tabs>
        <w:rPr>
          <w:b/>
          <w:szCs w:val="24"/>
        </w:rPr>
      </w:pPr>
      <w:r>
        <w:rPr>
          <w:sz w:val="22"/>
          <w:szCs w:val="22"/>
        </w:rPr>
        <w:br w:type="page"/>
      </w:r>
      <w:r w:rsidRPr="00CF65E3">
        <w:rPr>
          <w:b/>
          <w:szCs w:val="24"/>
        </w:rPr>
        <w:lastRenderedPageBreak/>
        <w:t>EMPLOYMENT HISTORY</w:t>
      </w:r>
    </w:p>
    <w:p w14:paraId="1A0583B7" w14:textId="77777777" w:rsidR="00144242" w:rsidRPr="00CF65E3" w:rsidRDefault="00144242" w:rsidP="002C40B9">
      <w:pPr>
        <w:pStyle w:val="Title"/>
        <w:shd w:val="clear" w:color="auto" w:fill="auto"/>
        <w:tabs>
          <w:tab w:val="right" w:pos="9720"/>
        </w:tabs>
        <w:jc w:val="left"/>
        <w:rPr>
          <w:spacing w:val="0"/>
          <w:sz w:val="24"/>
          <w:szCs w:val="24"/>
          <w:lang w:eastAsia="en-GB"/>
        </w:rPr>
      </w:pPr>
    </w:p>
    <w:p w14:paraId="609AC604" w14:textId="77777777" w:rsidR="00144242" w:rsidRPr="00CF65E3" w:rsidRDefault="0009066F" w:rsidP="002C40B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right" w:pos="9720"/>
        </w:tabs>
        <w:rPr>
          <w:b/>
          <w:szCs w:val="24"/>
        </w:rPr>
      </w:pPr>
      <w:r>
        <w:rPr>
          <w:b/>
          <w:szCs w:val="24"/>
        </w:rPr>
        <w:t>PRESENT EMPLOYMENT</w:t>
      </w:r>
    </w:p>
    <w:p w14:paraId="2CAB6CAF" w14:textId="77777777" w:rsidR="00144242" w:rsidRPr="00CF65E3" w:rsidRDefault="00144242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2"/>
        <w:gridCol w:w="5934"/>
      </w:tblGrid>
      <w:tr w:rsidR="00CF65E3" w:rsidRPr="009347AA" w14:paraId="52C3CA04" w14:textId="77777777" w:rsidTr="009347AA">
        <w:trPr>
          <w:trHeight w:val="720"/>
        </w:trPr>
        <w:tc>
          <w:tcPr>
            <w:tcW w:w="3888" w:type="dxa"/>
            <w:shd w:val="clear" w:color="auto" w:fill="auto"/>
            <w:vAlign w:val="center"/>
          </w:tcPr>
          <w:p w14:paraId="47753843" w14:textId="77777777" w:rsidR="00176D07" w:rsidRDefault="006652CF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Employer (Name, Address and N</w:t>
            </w:r>
            <w:r w:rsidR="00CF65E3" w:rsidRPr="009347AA">
              <w:rPr>
                <w:szCs w:val="24"/>
              </w:rPr>
              <w:t>ature of Business</w:t>
            </w:r>
          </w:p>
          <w:p w14:paraId="76FC2F23" w14:textId="77777777" w:rsidR="00CF65E3" w:rsidRPr="009347AA" w:rsidRDefault="00176D07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Current Salary</w:t>
            </w:r>
            <w:r w:rsidR="00CF65E3" w:rsidRPr="009347AA">
              <w:rPr>
                <w:szCs w:val="24"/>
              </w:rPr>
              <w:t>)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43A958E3" w14:textId="77777777"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Jobs Held/Key Achievements</w:t>
            </w:r>
          </w:p>
        </w:tc>
      </w:tr>
      <w:bookmarkStart w:id="30" w:name="Text52"/>
      <w:tr w:rsidR="00CF65E3" w:rsidRPr="009347AA" w14:paraId="20D3F9DF" w14:textId="77777777" w:rsidTr="009347AA">
        <w:trPr>
          <w:trHeight w:val="3600"/>
        </w:trPr>
        <w:tc>
          <w:tcPr>
            <w:tcW w:w="3888" w:type="dxa"/>
            <w:shd w:val="clear" w:color="auto" w:fill="auto"/>
          </w:tcPr>
          <w:p w14:paraId="3C29D538" w14:textId="77777777" w:rsidR="002D08B7" w:rsidRPr="009347AA" w:rsidRDefault="00B245C0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52"/>
                  <w:enabled/>
                  <w:calcOnExit w:val="0"/>
                  <w:statusText w:type="text" w:val="Present Employer - Name, Address and Nature of Business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30"/>
          </w:p>
        </w:tc>
        <w:bookmarkStart w:id="31" w:name="Text29"/>
        <w:tc>
          <w:tcPr>
            <w:tcW w:w="6074" w:type="dxa"/>
            <w:shd w:val="clear" w:color="auto" w:fill="auto"/>
          </w:tcPr>
          <w:p w14:paraId="2BE5900C" w14:textId="77777777" w:rsidR="00CF65E3" w:rsidRPr="009347AA" w:rsidRDefault="002D08B7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9"/>
                  <w:enabled/>
                  <w:calcOnExit w:val="0"/>
                  <w:statusText w:type="text" w:val="Present Employer - Jobs Held/Key Achievements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31"/>
          </w:p>
        </w:tc>
      </w:tr>
    </w:tbl>
    <w:p w14:paraId="7F25ADDC" w14:textId="77777777" w:rsidR="00942E16" w:rsidRPr="00CF65E3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p w14:paraId="638BC68F" w14:textId="77777777" w:rsidR="00400869" w:rsidRPr="00CF65E3" w:rsidRDefault="00400869" w:rsidP="0040086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left" w:pos="5760"/>
          <w:tab w:val="left" w:pos="6300"/>
          <w:tab w:val="left" w:pos="7200"/>
          <w:tab w:val="left" w:pos="7740"/>
        </w:tabs>
        <w:spacing w:before="120"/>
        <w:rPr>
          <w:szCs w:val="24"/>
        </w:rPr>
      </w:pPr>
      <w:r w:rsidRPr="00CF65E3">
        <w:rPr>
          <w:b/>
          <w:szCs w:val="24"/>
        </w:rPr>
        <w:t xml:space="preserve">PREVIOUS EMPLOYMENT </w:t>
      </w:r>
    </w:p>
    <w:p w14:paraId="044D3CB0" w14:textId="77777777" w:rsidR="00400869" w:rsidRPr="00CF65E3" w:rsidRDefault="00400869" w:rsidP="0040086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left" w:pos="5760"/>
          <w:tab w:val="left" w:pos="6300"/>
          <w:tab w:val="left" w:pos="7200"/>
          <w:tab w:val="left" w:pos="7740"/>
        </w:tabs>
        <w:spacing w:before="120"/>
        <w:rPr>
          <w:szCs w:val="24"/>
        </w:rPr>
      </w:pPr>
      <w:r w:rsidRPr="00CF65E3">
        <w:rPr>
          <w:szCs w:val="24"/>
        </w:rPr>
        <w:t xml:space="preserve">Please give the following details concerning any previous employment </w:t>
      </w:r>
      <w:r w:rsidRPr="0009066F">
        <w:rPr>
          <w:szCs w:val="24"/>
        </w:rPr>
        <w:t>(starting with the most recent)</w:t>
      </w:r>
      <w:r w:rsidRPr="00CF65E3">
        <w:rPr>
          <w:szCs w:val="24"/>
        </w:rPr>
        <w:t>.  Please account for periods where you were not in employment by including other experience, for example voluntary experience, extended travel, and caring experience.  Please continue on a separate sheet if necessary.  Please add your name to any additional sheets.</w:t>
      </w:r>
    </w:p>
    <w:p w14:paraId="221DCC29" w14:textId="77777777" w:rsidR="00400869" w:rsidRPr="00CF65E3" w:rsidRDefault="00400869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3"/>
        <w:gridCol w:w="5933"/>
      </w:tblGrid>
      <w:tr w:rsidR="00CF65E3" w:rsidRPr="009347AA" w14:paraId="240EE490" w14:textId="77777777" w:rsidTr="009347AA">
        <w:trPr>
          <w:trHeight w:val="720"/>
        </w:trPr>
        <w:tc>
          <w:tcPr>
            <w:tcW w:w="3888" w:type="dxa"/>
            <w:shd w:val="clear" w:color="auto" w:fill="auto"/>
            <w:vAlign w:val="center"/>
          </w:tcPr>
          <w:p w14:paraId="6C2DF86A" w14:textId="77777777"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Employer (Name, Address and nature of Business)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3A9FEB33" w14:textId="77777777"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Jobs Held/Key Achievements</w:t>
            </w:r>
          </w:p>
        </w:tc>
      </w:tr>
      <w:tr w:rsidR="00CF65E3" w:rsidRPr="009347AA" w14:paraId="408111E7" w14:textId="77777777" w:rsidTr="009347AA">
        <w:trPr>
          <w:trHeight w:val="3600"/>
        </w:trPr>
        <w:tc>
          <w:tcPr>
            <w:tcW w:w="3888" w:type="dxa"/>
            <w:shd w:val="clear" w:color="auto" w:fill="auto"/>
          </w:tcPr>
          <w:p w14:paraId="6A632467" w14:textId="77777777" w:rsidR="00CF65E3" w:rsidRPr="009347AA" w:rsidRDefault="00B245C0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lease give details concerning any previous employment (starting with most recent). Employer (Name, Address and nature of business)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</w:p>
        </w:tc>
        <w:tc>
          <w:tcPr>
            <w:tcW w:w="6074" w:type="dxa"/>
            <w:shd w:val="clear" w:color="auto" w:fill="auto"/>
          </w:tcPr>
          <w:p w14:paraId="7878772E" w14:textId="77777777"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lease give the following details concerning any previous employment (starting with the most recent).  Jobs Held/Key Achievements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</w:p>
        </w:tc>
      </w:tr>
    </w:tbl>
    <w:p w14:paraId="32989DDD" w14:textId="77777777" w:rsidR="00972687" w:rsidRPr="00BB7448" w:rsidRDefault="00972687" w:rsidP="00400869">
      <w:pPr>
        <w:tabs>
          <w:tab w:val="clear" w:pos="9000"/>
          <w:tab w:val="right" w:pos="9720"/>
        </w:tabs>
        <w:rPr>
          <w:szCs w:val="24"/>
        </w:rPr>
      </w:pPr>
      <w:r w:rsidRPr="00CF65E3">
        <w:rPr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972687" w:rsidRPr="009347AA" w14:paraId="79527BA9" w14:textId="77777777" w:rsidTr="009347AA">
        <w:trPr>
          <w:trHeight w:hRule="exact" w:val="12960"/>
        </w:trPr>
        <w:tc>
          <w:tcPr>
            <w:tcW w:w="9962" w:type="dxa"/>
            <w:shd w:val="clear" w:color="auto" w:fill="auto"/>
          </w:tcPr>
          <w:p w14:paraId="23ED040C" w14:textId="77777777" w:rsidR="00BB7448" w:rsidRPr="009347AA" w:rsidRDefault="00972687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b/>
                <w:szCs w:val="24"/>
              </w:rPr>
              <w:lastRenderedPageBreak/>
              <w:t>STATEMENT IN SUPPORT OF APPLICATION</w:t>
            </w:r>
            <w:r w:rsidR="00757BA9" w:rsidRPr="009347AA">
              <w:rPr>
                <w:b/>
                <w:szCs w:val="24"/>
              </w:rPr>
              <w:t>.</w:t>
            </w:r>
            <w:r w:rsidRPr="009347AA">
              <w:rPr>
                <w:b/>
                <w:szCs w:val="24"/>
              </w:rPr>
              <w:t xml:space="preserve"> </w:t>
            </w:r>
            <w:r w:rsidR="00757BA9" w:rsidRPr="009347AA">
              <w:rPr>
                <w:b/>
                <w:szCs w:val="24"/>
              </w:rPr>
              <w:t xml:space="preserve"> </w:t>
            </w:r>
            <w:r w:rsidR="00BB7448" w:rsidRPr="009347AA">
              <w:rPr>
                <w:szCs w:val="24"/>
              </w:rPr>
              <w:t>Please use this space to:</w:t>
            </w:r>
          </w:p>
          <w:p w14:paraId="56C11541" w14:textId="77777777" w:rsidR="00BB7448" w:rsidRPr="009347AA" w:rsidRDefault="00BB7448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(a)</w:t>
            </w:r>
            <w:r w:rsidRPr="009347AA">
              <w:rPr>
                <w:szCs w:val="24"/>
              </w:rPr>
              <w:tab/>
              <w:t>describe your reasons for wanting to undertake this secondment opportunity;</w:t>
            </w:r>
          </w:p>
          <w:p w14:paraId="485930BC" w14:textId="77777777" w:rsidR="00BB7448" w:rsidRPr="009347AA" w:rsidRDefault="00BB7448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ind w:left="540" w:hanging="540"/>
              <w:rPr>
                <w:szCs w:val="24"/>
              </w:rPr>
            </w:pPr>
            <w:r w:rsidRPr="009347AA">
              <w:rPr>
                <w:szCs w:val="24"/>
              </w:rPr>
              <w:t>(b)</w:t>
            </w:r>
            <w:r w:rsidRPr="009347AA">
              <w:rPr>
                <w:szCs w:val="24"/>
              </w:rPr>
              <w:tab/>
              <w:t>provide evidence of how you meet the criteria of this post with reference to the particular skills, experience and competencies required as set out in the advert and further information.</w:t>
            </w:r>
          </w:p>
          <w:p w14:paraId="20AF7923" w14:textId="77777777" w:rsidR="00BB7448" w:rsidRPr="009347AA" w:rsidRDefault="00BB7448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sz w:val="20"/>
              </w:rPr>
            </w:pPr>
          </w:p>
          <w:p w14:paraId="06C6E938" w14:textId="77777777" w:rsidR="00972687" w:rsidRPr="009347AA" w:rsidRDefault="00972687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Please continue on a separate sheet if necessary.  Please add your name to any additional sheets.</w:t>
            </w:r>
          </w:p>
          <w:p w14:paraId="17EDB0FC" w14:textId="77777777" w:rsidR="00972687" w:rsidRPr="009347AA" w:rsidRDefault="00972687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 w:val="20"/>
              </w:rPr>
            </w:pPr>
          </w:p>
          <w:bookmarkStart w:id="32" w:name="Text31"/>
          <w:p w14:paraId="14AB6A66" w14:textId="77777777" w:rsidR="00972687" w:rsidRPr="009347AA" w:rsidRDefault="00315A73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31"/>
                  <w:enabled/>
                  <w:calcOnExit w:val="0"/>
                  <w:statusText w:type="text" w:val="Statement in Support of Application (please continue on a separate sheet if necessary).  Please add your name to any additional sheets.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32"/>
          </w:p>
          <w:p w14:paraId="0F1D7D09" w14:textId="77777777" w:rsidR="00315A73" w:rsidRPr="009347AA" w:rsidRDefault="00315A73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</w:tr>
    </w:tbl>
    <w:p w14:paraId="6C5F07D7" w14:textId="77777777" w:rsidR="004B1AB8" w:rsidRPr="00494DBD" w:rsidRDefault="00972687" w:rsidP="00400869">
      <w:pPr>
        <w:tabs>
          <w:tab w:val="clear" w:pos="9000"/>
          <w:tab w:val="right" w:pos="9720"/>
        </w:tabs>
        <w:rPr>
          <w:b/>
          <w:spacing w:val="-4"/>
          <w:szCs w:val="24"/>
        </w:rPr>
      </w:pPr>
      <w:r w:rsidRPr="00494DBD">
        <w:rPr>
          <w:szCs w:val="24"/>
        </w:rPr>
        <w:br w:type="page"/>
      </w:r>
      <w:r w:rsidR="006F39E1" w:rsidRPr="00494DBD">
        <w:rPr>
          <w:b/>
          <w:spacing w:val="-4"/>
          <w:szCs w:val="24"/>
        </w:rPr>
        <w:lastRenderedPageBreak/>
        <w:t>PLEASE PROVIDE CONTACT DETAILS FO</w:t>
      </w:r>
      <w:r w:rsidR="001C17FF">
        <w:rPr>
          <w:b/>
          <w:spacing w:val="-4"/>
          <w:szCs w:val="24"/>
        </w:rPr>
        <w:t>R YOUR LINE MANAGER AND YOUR HR </w:t>
      </w:r>
      <w:r w:rsidR="006F39E1" w:rsidRPr="00494DBD">
        <w:rPr>
          <w:b/>
          <w:spacing w:val="-4"/>
          <w:szCs w:val="24"/>
        </w:rPr>
        <w:t>CONTACT</w:t>
      </w:r>
    </w:p>
    <w:p w14:paraId="14BCB047" w14:textId="77777777" w:rsidR="00777A81" w:rsidRPr="00494DBD" w:rsidRDefault="00777A81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9"/>
        <w:gridCol w:w="236"/>
        <w:gridCol w:w="4531"/>
      </w:tblGrid>
      <w:tr w:rsidR="006F39E1" w:rsidRPr="009347AA" w14:paraId="349CD0D2" w14:textId="77777777" w:rsidTr="009347AA">
        <w:tc>
          <w:tcPr>
            <w:tcW w:w="5092" w:type="dxa"/>
            <w:shd w:val="clear" w:color="auto" w:fill="auto"/>
          </w:tcPr>
          <w:p w14:paraId="25C3604C" w14:textId="77777777"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14:paraId="5352088B" w14:textId="77777777"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LINE MANAGER</w:t>
            </w:r>
          </w:p>
          <w:p w14:paraId="0D1E9A89" w14:textId="77777777" w:rsidR="005F3D6D" w:rsidRPr="009347AA" w:rsidRDefault="005F3D6D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14:paraId="6A1B2BAB" w14:textId="77777777" w:rsidR="005F3D6D" w:rsidRPr="009347AA" w:rsidRDefault="005F3D6D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Name:</w:t>
            </w:r>
          </w:p>
          <w:bookmarkStart w:id="33" w:name="Text51"/>
          <w:p w14:paraId="2F673E47" w14:textId="77777777" w:rsidR="005F3D6D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51"/>
                  <w:enabled/>
                  <w:calcOnExit w:val="0"/>
                  <w:statusText w:type="text" w:val="Line Manager - Name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33"/>
          </w:p>
          <w:p w14:paraId="26CCE6A3" w14:textId="77777777" w:rsidR="005F3D6D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Address:</w:t>
            </w:r>
          </w:p>
          <w:p w14:paraId="1DB8C193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1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53E6ED62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2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5D2D9F4B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3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3A44E028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4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7F58252F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5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7397874A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ostcode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172E0E9B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5CF3195D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Telephone number:</w:t>
            </w:r>
          </w:p>
          <w:p w14:paraId="7520E271" w14:textId="77777777" w:rsidR="007E0BB5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Telephone Number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099C0B34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426690FF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proofErr w:type="spellStart"/>
            <w:r w:rsidRPr="009347AA">
              <w:rPr>
                <w:rFonts w:cs="Arial"/>
                <w:szCs w:val="24"/>
              </w:rPr>
              <w:t>eMail</w:t>
            </w:r>
            <w:proofErr w:type="spellEnd"/>
            <w:r w:rsidRPr="009347AA">
              <w:rPr>
                <w:rFonts w:cs="Arial"/>
                <w:szCs w:val="24"/>
              </w:rPr>
              <w:t xml:space="preserve"> address:</w:t>
            </w:r>
          </w:p>
          <w:p w14:paraId="73D56EEF" w14:textId="77777777" w:rsidR="007E0BB5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ail address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5E0DC108" w14:textId="77777777"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50B333A3" w14:textId="77777777"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4634" w:type="dxa"/>
            <w:tcBorders>
              <w:left w:val="nil"/>
            </w:tcBorders>
            <w:shd w:val="clear" w:color="auto" w:fill="auto"/>
          </w:tcPr>
          <w:p w14:paraId="05D0C4FE" w14:textId="77777777"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14:paraId="3521F068" w14:textId="77777777"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EMPLOYER HR CONTACT</w:t>
            </w:r>
          </w:p>
          <w:p w14:paraId="72109F18" w14:textId="77777777"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14:paraId="02B44958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Name:</w:t>
            </w:r>
          </w:p>
          <w:p w14:paraId="596E5E8D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Name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</w:p>
          <w:p w14:paraId="7A2E4028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Address:</w:t>
            </w:r>
          </w:p>
          <w:p w14:paraId="5B6035D1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1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14FD735D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2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5A3F617E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r - Address - Line 3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4C8C0D24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4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33E10D46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5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5BC6FF2F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ostcode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7C389639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21E7F4FB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Telephone number:</w:t>
            </w:r>
          </w:p>
          <w:p w14:paraId="5AAE06CA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Telephone Number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614769C5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0BB1841C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proofErr w:type="spellStart"/>
            <w:r w:rsidRPr="009347AA">
              <w:rPr>
                <w:rFonts w:cs="Arial"/>
                <w:szCs w:val="24"/>
              </w:rPr>
              <w:t>eMail</w:t>
            </w:r>
            <w:proofErr w:type="spellEnd"/>
            <w:r w:rsidRPr="009347AA">
              <w:rPr>
                <w:rFonts w:cs="Arial"/>
                <w:szCs w:val="24"/>
              </w:rPr>
              <w:t xml:space="preserve"> address:</w:t>
            </w:r>
          </w:p>
          <w:p w14:paraId="3425DBF9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ail address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14:paraId="2B74A2F8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</w:p>
        </w:tc>
      </w:tr>
    </w:tbl>
    <w:p w14:paraId="7F03E220" w14:textId="77777777" w:rsidR="00777A81" w:rsidRPr="00494DBD" w:rsidRDefault="00777A81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4B1AB8" w:rsidRPr="009347AA" w14:paraId="303228F8" w14:textId="77777777" w:rsidTr="009347AA">
        <w:tc>
          <w:tcPr>
            <w:tcW w:w="9962" w:type="dxa"/>
            <w:shd w:val="clear" w:color="auto" w:fill="auto"/>
          </w:tcPr>
          <w:p w14:paraId="5306DDA9" w14:textId="77777777" w:rsidR="00777A81" w:rsidRPr="009347AA" w:rsidRDefault="00777A81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14:paraId="497275EF" w14:textId="77777777" w:rsidR="004B1AB8" w:rsidRPr="009347AA" w:rsidRDefault="004B1AB8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b/>
                <w:szCs w:val="24"/>
              </w:rPr>
            </w:pPr>
            <w:r w:rsidRPr="009347AA">
              <w:rPr>
                <w:b/>
                <w:szCs w:val="24"/>
              </w:rPr>
              <w:t>YOU MUST SIGN AND DATE THIS FORM</w:t>
            </w:r>
          </w:p>
          <w:p w14:paraId="47232DFC" w14:textId="77777777" w:rsidR="004B1AB8" w:rsidRPr="009347AA" w:rsidRDefault="004B1AB8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14:paraId="2BA8066C" w14:textId="77777777" w:rsidR="004B1AB8" w:rsidRPr="009347AA" w:rsidRDefault="004B1AB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 xml:space="preserve">I declare that the information I have given in support of my application is, to the best of my knowledge and belief, true and complete. </w:t>
            </w:r>
            <w:r w:rsidR="00E62148" w:rsidRPr="009347AA">
              <w:rPr>
                <w:szCs w:val="24"/>
              </w:rPr>
              <w:t xml:space="preserve"> </w:t>
            </w:r>
            <w:r w:rsidRPr="009347AA">
              <w:rPr>
                <w:szCs w:val="24"/>
              </w:rPr>
              <w:t xml:space="preserve">I understand that if it is subsequently discovered that any statement is false or misleading, or that I have withheld relevant information, my application may be disqualified </w:t>
            </w:r>
          </w:p>
          <w:p w14:paraId="680B29F5" w14:textId="77777777" w:rsidR="004B1AB8" w:rsidRPr="009347AA" w:rsidRDefault="004B1AB8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14:paraId="0F559C36" w14:textId="77777777" w:rsidR="004B1AB8" w:rsidRPr="009347AA" w:rsidRDefault="00777A81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b/>
                <w:szCs w:val="24"/>
              </w:rPr>
              <w:t>I confirm that my line manager/employer supports this application</w:t>
            </w:r>
            <w:r w:rsidRPr="009347AA">
              <w:rPr>
                <w:szCs w:val="24"/>
              </w:rPr>
              <w:t>.</w:t>
            </w:r>
          </w:p>
          <w:p w14:paraId="62566EED" w14:textId="77777777" w:rsidR="00777A81" w:rsidRPr="009347AA" w:rsidRDefault="00777A81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14:paraId="28EA537D" w14:textId="77777777" w:rsidR="004B1AB8" w:rsidRPr="009347AA" w:rsidRDefault="004B1AB8" w:rsidP="009347AA">
            <w:pPr>
              <w:pStyle w:val="Header"/>
              <w:tabs>
                <w:tab w:val="clear" w:pos="4153"/>
                <w:tab w:val="clear" w:pos="8306"/>
                <w:tab w:val="left" w:pos="1620"/>
                <w:tab w:val="left" w:pos="6480"/>
                <w:tab w:val="left" w:pos="738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SIGNATURE</w:t>
            </w:r>
            <w:r w:rsidRPr="009347AA">
              <w:rPr>
                <w:szCs w:val="24"/>
              </w:rPr>
              <w:tab/>
            </w:r>
            <w:r w:rsidRPr="009347AA">
              <w:rPr>
                <w:szCs w:val="24"/>
              </w:rPr>
              <w:tab/>
              <w:t>DATE</w:t>
            </w:r>
            <w:r w:rsidRPr="009347AA">
              <w:rPr>
                <w:szCs w:val="24"/>
              </w:rPr>
              <w:tab/>
            </w:r>
            <w:r w:rsidR="00757BA9" w:rsidRPr="009347AA">
              <w:rPr>
                <w:szCs w:val="24"/>
              </w:rPr>
              <w:fldChar w:fldCharType="begin">
                <w:ffData>
                  <w:name w:val="Text32"/>
                  <w:enabled/>
                  <w:calcOnExit w:val="0"/>
                  <w:statusText w:type="text" w:val="Date of signing"/>
                  <w:textInput/>
                </w:ffData>
              </w:fldChar>
            </w:r>
            <w:bookmarkStart w:id="34" w:name="Text32"/>
            <w:r w:rsidR="00757BA9" w:rsidRPr="009347AA">
              <w:rPr>
                <w:szCs w:val="24"/>
              </w:rPr>
              <w:instrText xml:space="preserve"> FORMTEXT </w:instrText>
            </w:r>
            <w:r w:rsidR="00757BA9" w:rsidRPr="009347AA">
              <w:rPr>
                <w:szCs w:val="24"/>
              </w:rPr>
            </w:r>
            <w:r w:rsidR="00757BA9"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757BA9" w:rsidRPr="009347AA">
              <w:rPr>
                <w:szCs w:val="24"/>
              </w:rPr>
              <w:fldChar w:fldCharType="end"/>
            </w:r>
            <w:bookmarkEnd w:id="34"/>
          </w:p>
          <w:p w14:paraId="4091B0A3" w14:textId="77777777" w:rsidR="004B1AB8" w:rsidRPr="009347AA" w:rsidRDefault="004B1AB8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</w:tr>
    </w:tbl>
    <w:p w14:paraId="0F5A7E13" w14:textId="77777777" w:rsidR="00273333" w:rsidRPr="00494DBD" w:rsidRDefault="00273333" w:rsidP="004B1AB8">
      <w:pPr>
        <w:tabs>
          <w:tab w:val="clear" w:pos="9000"/>
          <w:tab w:val="right" w:pos="9720"/>
        </w:tabs>
        <w:rPr>
          <w:szCs w:val="24"/>
        </w:rPr>
      </w:pPr>
    </w:p>
    <w:p w14:paraId="1DA3596C" w14:textId="77777777" w:rsidR="00273333" w:rsidRDefault="00273333" w:rsidP="004B1AB8">
      <w:pPr>
        <w:tabs>
          <w:tab w:val="clear" w:pos="9000"/>
          <w:tab w:val="right" w:pos="9720"/>
        </w:tabs>
        <w:rPr>
          <w:b/>
          <w:szCs w:val="24"/>
        </w:rPr>
      </w:pPr>
      <w:r w:rsidRPr="00494DBD">
        <w:rPr>
          <w:szCs w:val="24"/>
        </w:rPr>
        <w:t>Please return the completed form to</w:t>
      </w:r>
      <w:r w:rsidR="00D466F7">
        <w:rPr>
          <w:szCs w:val="24"/>
        </w:rPr>
        <w:t>:</w:t>
      </w:r>
      <w:r w:rsidRPr="00494DBD">
        <w:rPr>
          <w:b/>
          <w:szCs w:val="24"/>
        </w:rPr>
        <w:t xml:space="preserve">  </w:t>
      </w:r>
      <w:hyperlink r:id="rId11" w:history="1">
        <w:r w:rsidR="00D466F7">
          <w:rPr>
            <w:rStyle w:val="Hyperlink"/>
            <w:b/>
            <w:szCs w:val="24"/>
          </w:rPr>
          <w:t>edshr@educationscotland.gov.scot</w:t>
        </w:r>
      </w:hyperlink>
      <w:r w:rsidR="00D466F7">
        <w:rPr>
          <w:b/>
          <w:szCs w:val="24"/>
        </w:rPr>
        <w:t xml:space="preserve"> </w:t>
      </w:r>
    </w:p>
    <w:p w14:paraId="1EAA58C1" w14:textId="77777777" w:rsidR="006A25F6" w:rsidRPr="006A25F6" w:rsidRDefault="006A25F6" w:rsidP="004B1AB8">
      <w:pPr>
        <w:tabs>
          <w:tab w:val="clear" w:pos="9000"/>
          <w:tab w:val="right" w:pos="9720"/>
        </w:tabs>
        <w:rPr>
          <w:szCs w:val="24"/>
        </w:rPr>
      </w:pPr>
    </w:p>
    <w:sectPr w:rsidR="006A25F6" w:rsidRPr="006A25F6" w:rsidSect="00C707B7">
      <w:headerReference w:type="default" r:id="rId12"/>
      <w:type w:val="continuous"/>
      <w:pgSz w:w="11906" w:h="16838" w:code="9"/>
      <w:pgMar w:top="1440" w:right="1080" w:bottom="1440" w:left="108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35D35" w14:textId="77777777" w:rsidR="00BD6428" w:rsidRDefault="00BD6428">
      <w:r>
        <w:separator/>
      </w:r>
    </w:p>
  </w:endnote>
  <w:endnote w:type="continuationSeparator" w:id="0">
    <w:p w14:paraId="24ADA4C5" w14:textId="77777777" w:rsidR="00BD6428" w:rsidRDefault="00BD6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B336FB65-C827-4947-AA78-8103DCBF03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2208AD5-D1D7-403C-B899-FD107B2E16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DC8BF" w14:textId="77777777" w:rsidR="00915277" w:rsidRPr="0067486A" w:rsidRDefault="00915277" w:rsidP="00314301">
    <w:pPr>
      <w:pStyle w:val="Footer"/>
      <w:tabs>
        <w:tab w:val="clear" w:pos="4153"/>
        <w:tab w:val="clear" w:pos="8306"/>
        <w:tab w:val="center" w:pos="4500"/>
        <w:tab w:val="right" w:pos="9000"/>
      </w:tabs>
      <w:jc w:val="center"/>
      <w:rPr>
        <w:sz w:val="20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76D07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2128E" w14:textId="77777777" w:rsidR="00BD6428" w:rsidRDefault="00BD6428">
      <w:r>
        <w:separator/>
      </w:r>
    </w:p>
  </w:footnote>
  <w:footnote w:type="continuationSeparator" w:id="0">
    <w:p w14:paraId="72890602" w14:textId="77777777" w:rsidR="00BD6428" w:rsidRDefault="00BD6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E559" w14:textId="77777777" w:rsidR="00915277" w:rsidRPr="00DB64EF" w:rsidRDefault="00915277" w:rsidP="00DB64EF">
    <w:pPr>
      <w:pStyle w:val="Header"/>
      <w:tabs>
        <w:tab w:val="center" w:pos="4860"/>
      </w:tabs>
      <w:jc w:val="center"/>
      <w:rPr>
        <w:b/>
        <w:sz w:val="20"/>
      </w:rPr>
    </w:pPr>
    <w:r>
      <w:rPr>
        <w:b/>
        <w:sz w:val="20"/>
      </w:rPr>
      <w:t>IN CONFIDENCE - WHEN COMPLETED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49B8" w14:textId="77777777" w:rsidR="00915277" w:rsidRDefault="00915277" w:rsidP="003A2A4D">
    <w:pPr>
      <w:pStyle w:val="Header"/>
      <w:jc w:val="center"/>
      <w:rPr>
        <w:b/>
        <w:sz w:val="20"/>
      </w:rPr>
    </w:pPr>
    <w:r>
      <w:rPr>
        <w:b/>
        <w:sz w:val="20"/>
      </w:rPr>
      <w:t>IN CONFIDENCE - WHEN COMPLETED</w:t>
    </w:r>
  </w:p>
  <w:p w14:paraId="1E4AF2F5" w14:textId="77777777" w:rsidR="00915277" w:rsidRPr="003A2A4D" w:rsidRDefault="00915277" w:rsidP="003A2A4D">
    <w:pPr>
      <w:pStyle w:val="Header"/>
      <w:jc w:val="center"/>
      <w:rPr>
        <w:szCs w:val="24"/>
      </w:rPr>
    </w:pPr>
    <w:r>
      <w:rPr>
        <w:b/>
        <w:sz w:val="20"/>
      </w:rPr>
      <w:t>SCOTTISH GOVERNMENT – DIVERSITY MONITORING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50C1CBA"/>
    <w:multiLevelType w:val="multilevel"/>
    <w:tmpl w:val="FFFFFFFF"/>
    <w:lvl w:ilvl="0">
      <w:start w:val="1"/>
      <w:numFmt w:val="decimal"/>
      <w:lvlText w:val="%1."/>
      <w:legacy w:legacy="1" w:legacySpace="288" w:legacyIndent="720"/>
      <w:lvlJc w:val="left"/>
    </w:lvl>
    <w:lvl w:ilvl="1">
      <w:start w:val="1"/>
      <w:numFmt w:val="decimal"/>
      <w:lvlText w:val="%1.%2"/>
      <w:legacy w:legacy="1" w:legacySpace="284" w:legacyIndent="720"/>
      <w:lvlJc w:val="left"/>
    </w:lvl>
    <w:lvl w:ilvl="2">
      <w:start w:val="1"/>
      <w:numFmt w:val="decimal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1AD23389"/>
    <w:multiLevelType w:val="hybridMultilevel"/>
    <w:tmpl w:val="927871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23444"/>
    <w:multiLevelType w:val="multilevel"/>
    <w:tmpl w:val="FFFFFFFF"/>
    <w:lvl w:ilvl="0">
      <w:start w:val="1"/>
      <w:numFmt w:val="decimal"/>
      <w:lvlText w:val="%1."/>
      <w:legacy w:legacy="1" w:legacySpace="288" w:legacyIndent="720"/>
      <w:lvlJc w:val="left"/>
    </w:lvl>
    <w:lvl w:ilvl="1">
      <w:start w:val="1"/>
      <w:numFmt w:val="decimal"/>
      <w:lvlText w:val="%1.%2"/>
      <w:legacy w:legacy="1" w:legacySpace="284" w:legacyIndent="720"/>
      <w:lvlJc w:val="left"/>
    </w:lvl>
    <w:lvl w:ilvl="2">
      <w:start w:val="1"/>
      <w:numFmt w:val="decimal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4" w15:restartNumberingAfterBreak="0">
    <w:nsid w:val="3DB03FBB"/>
    <w:multiLevelType w:val="hybridMultilevel"/>
    <w:tmpl w:val="439648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6622786">
    <w:abstractNumId w:val="5"/>
  </w:num>
  <w:num w:numId="2" w16cid:durableId="1883439804">
    <w:abstractNumId w:val="0"/>
  </w:num>
  <w:num w:numId="3" w16cid:durableId="225146814">
    <w:abstractNumId w:val="0"/>
  </w:num>
  <w:num w:numId="4" w16cid:durableId="1896619345">
    <w:abstractNumId w:val="0"/>
  </w:num>
  <w:num w:numId="5" w16cid:durableId="1869566693">
    <w:abstractNumId w:val="1"/>
  </w:num>
  <w:num w:numId="6" w16cid:durableId="3440175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91078272">
    <w:abstractNumId w:val="3"/>
  </w:num>
  <w:num w:numId="8" w16cid:durableId="640427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503168">
    <w:abstractNumId w:val="4"/>
  </w:num>
  <w:num w:numId="10" w16cid:durableId="4616533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activeWritingStyle w:appName="MSWord" w:lang="en-GB" w:vendorID="64" w:dllVersion="6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BD"/>
    <w:rsid w:val="00020094"/>
    <w:rsid w:val="00032111"/>
    <w:rsid w:val="00032B84"/>
    <w:rsid w:val="00033C46"/>
    <w:rsid w:val="00034FF9"/>
    <w:rsid w:val="00044849"/>
    <w:rsid w:val="00050759"/>
    <w:rsid w:val="00052C9F"/>
    <w:rsid w:val="000557CB"/>
    <w:rsid w:val="00055D75"/>
    <w:rsid w:val="00055F70"/>
    <w:rsid w:val="000709E0"/>
    <w:rsid w:val="0009066F"/>
    <w:rsid w:val="000906BD"/>
    <w:rsid w:val="000C4DED"/>
    <w:rsid w:val="000C5DC9"/>
    <w:rsid w:val="000F30D9"/>
    <w:rsid w:val="000F4B98"/>
    <w:rsid w:val="00114419"/>
    <w:rsid w:val="00115EA8"/>
    <w:rsid w:val="00133E82"/>
    <w:rsid w:val="00135B32"/>
    <w:rsid w:val="00144242"/>
    <w:rsid w:val="001453B1"/>
    <w:rsid w:val="00157346"/>
    <w:rsid w:val="001748E7"/>
    <w:rsid w:val="00176D07"/>
    <w:rsid w:val="00181CB4"/>
    <w:rsid w:val="001924D8"/>
    <w:rsid w:val="00192DC7"/>
    <w:rsid w:val="00195E40"/>
    <w:rsid w:val="001A2985"/>
    <w:rsid w:val="001C1202"/>
    <w:rsid w:val="001C17FF"/>
    <w:rsid w:val="001C4102"/>
    <w:rsid w:val="001E55C9"/>
    <w:rsid w:val="001E59B4"/>
    <w:rsid w:val="001E7340"/>
    <w:rsid w:val="001F2C51"/>
    <w:rsid w:val="001F754E"/>
    <w:rsid w:val="00213404"/>
    <w:rsid w:val="00215E53"/>
    <w:rsid w:val="00226B30"/>
    <w:rsid w:val="00240F29"/>
    <w:rsid w:val="00241396"/>
    <w:rsid w:val="00273333"/>
    <w:rsid w:val="0028608D"/>
    <w:rsid w:val="002C40B9"/>
    <w:rsid w:val="002C5544"/>
    <w:rsid w:val="002D08B7"/>
    <w:rsid w:val="002E5B0D"/>
    <w:rsid w:val="002F08C1"/>
    <w:rsid w:val="00300C70"/>
    <w:rsid w:val="00313F4D"/>
    <w:rsid w:val="00314301"/>
    <w:rsid w:val="00315A73"/>
    <w:rsid w:val="00324556"/>
    <w:rsid w:val="00346D0E"/>
    <w:rsid w:val="00352494"/>
    <w:rsid w:val="00356478"/>
    <w:rsid w:val="00361E89"/>
    <w:rsid w:val="00390CC3"/>
    <w:rsid w:val="003A2A4D"/>
    <w:rsid w:val="003B4F12"/>
    <w:rsid w:val="003C09E5"/>
    <w:rsid w:val="003F2479"/>
    <w:rsid w:val="00400869"/>
    <w:rsid w:val="00414DFE"/>
    <w:rsid w:val="00417B28"/>
    <w:rsid w:val="0043230B"/>
    <w:rsid w:val="00435A27"/>
    <w:rsid w:val="004417BC"/>
    <w:rsid w:val="00442F60"/>
    <w:rsid w:val="00450FCA"/>
    <w:rsid w:val="00455DA5"/>
    <w:rsid w:val="0046032B"/>
    <w:rsid w:val="00476072"/>
    <w:rsid w:val="0048100B"/>
    <w:rsid w:val="00487E65"/>
    <w:rsid w:val="00494DBD"/>
    <w:rsid w:val="004A3096"/>
    <w:rsid w:val="004A3400"/>
    <w:rsid w:val="004A53EC"/>
    <w:rsid w:val="004A6F0D"/>
    <w:rsid w:val="004B1AB8"/>
    <w:rsid w:val="004B6D91"/>
    <w:rsid w:val="004C5248"/>
    <w:rsid w:val="004D1647"/>
    <w:rsid w:val="004F37C6"/>
    <w:rsid w:val="004F5EDF"/>
    <w:rsid w:val="00514624"/>
    <w:rsid w:val="00517BB3"/>
    <w:rsid w:val="00517D9A"/>
    <w:rsid w:val="005214AC"/>
    <w:rsid w:val="00571977"/>
    <w:rsid w:val="00586CB5"/>
    <w:rsid w:val="005B09AF"/>
    <w:rsid w:val="005B7D1D"/>
    <w:rsid w:val="005C259F"/>
    <w:rsid w:val="005D217E"/>
    <w:rsid w:val="005E1E80"/>
    <w:rsid w:val="005F3D6D"/>
    <w:rsid w:val="00611FC2"/>
    <w:rsid w:val="00620BDF"/>
    <w:rsid w:val="00643060"/>
    <w:rsid w:val="006652CF"/>
    <w:rsid w:val="0067486A"/>
    <w:rsid w:val="0067703A"/>
    <w:rsid w:val="006805D6"/>
    <w:rsid w:val="006A25F6"/>
    <w:rsid w:val="006E185A"/>
    <w:rsid w:val="006E1A14"/>
    <w:rsid w:val="006F39E1"/>
    <w:rsid w:val="006F72D1"/>
    <w:rsid w:val="00701232"/>
    <w:rsid w:val="00711470"/>
    <w:rsid w:val="00733983"/>
    <w:rsid w:val="0074050A"/>
    <w:rsid w:val="00757BA9"/>
    <w:rsid w:val="00777A81"/>
    <w:rsid w:val="00781084"/>
    <w:rsid w:val="00783221"/>
    <w:rsid w:val="007A2140"/>
    <w:rsid w:val="007A4140"/>
    <w:rsid w:val="007A53A3"/>
    <w:rsid w:val="007A7406"/>
    <w:rsid w:val="007E0BB5"/>
    <w:rsid w:val="007F70B2"/>
    <w:rsid w:val="007F79A9"/>
    <w:rsid w:val="00800EF9"/>
    <w:rsid w:val="00803D52"/>
    <w:rsid w:val="008142F8"/>
    <w:rsid w:val="0084080B"/>
    <w:rsid w:val="00881341"/>
    <w:rsid w:val="00896690"/>
    <w:rsid w:val="00896B42"/>
    <w:rsid w:val="008B5DE4"/>
    <w:rsid w:val="008C186F"/>
    <w:rsid w:val="008D0F3D"/>
    <w:rsid w:val="00915277"/>
    <w:rsid w:val="00915CB8"/>
    <w:rsid w:val="009347AA"/>
    <w:rsid w:val="00942E16"/>
    <w:rsid w:val="00952710"/>
    <w:rsid w:val="00971C36"/>
    <w:rsid w:val="00972687"/>
    <w:rsid w:val="009804E2"/>
    <w:rsid w:val="0099363E"/>
    <w:rsid w:val="009A1938"/>
    <w:rsid w:val="009A71BB"/>
    <w:rsid w:val="009B3ABC"/>
    <w:rsid w:val="009D5E67"/>
    <w:rsid w:val="009E6DF8"/>
    <w:rsid w:val="009F13B1"/>
    <w:rsid w:val="009F71B8"/>
    <w:rsid w:val="00A0714A"/>
    <w:rsid w:val="00A16C3B"/>
    <w:rsid w:val="00A27661"/>
    <w:rsid w:val="00A4324C"/>
    <w:rsid w:val="00A56EBA"/>
    <w:rsid w:val="00A620F2"/>
    <w:rsid w:val="00A705FF"/>
    <w:rsid w:val="00A734F6"/>
    <w:rsid w:val="00A90A53"/>
    <w:rsid w:val="00AA464F"/>
    <w:rsid w:val="00AB54FF"/>
    <w:rsid w:val="00AC22C6"/>
    <w:rsid w:val="00AC2A80"/>
    <w:rsid w:val="00AC640E"/>
    <w:rsid w:val="00AE01CB"/>
    <w:rsid w:val="00AE411E"/>
    <w:rsid w:val="00B0314B"/>
    <w:rsid w:val="00B04A48"/>
    <w:rsid w:val="00B11682"/>
    <w:rsid w:val="00B2229B"/>
    <w:rsid w:val="00B245C0"/>
    <w:rsid w:val="00B457E3"/>
    <w:rsid w:val="00B47ABC"/>
    <w:rsid w:val="00B633BD"/>
    <w:rsid w:val="00B75ADD"/>
    <w:rsid w:val="00B872EB"/>
    <w:rsid w:val="00B91BC7"/>
    <w:rsid w:val="00BB7448"/>
    <w:rsid w:val="00BD6428"/>
    <w:rsid w:val="00BE4607"/>
    <w:rsid w:val="00BF2F03"/>
    <w:rsid w:val="00C04C54"/>
    <w:rsid w:val="00C22DFD"/>
    <w:rsid w:val="00C3555F"/>
    <w:rsid w:val="00C37A21"/>
    <w:rsid w:val="00C46359"/>
    <w:rsid w:val="00C5784A"/>
    <w:rsid w:val="00C57F38"/>
    <w:rsid w:val="00C675DB"/>
    <w:rsid w:val="00C676F8"/>
    <w:rsid w:val="00C707B7"/>
    <w:rsid w:val="00C7699D"/>
    <w:rsid w:val="00C850B4"/>
    <w:rsid w:val="00C86FBA"/>
    <w:rsid w:val="00C902C7"/>
    <w:rsid w:val="00CB76C2"/>
    <w:rsid w:val="00CC2604"/>
    <w:rsid w:val="00CC6C01"/>
    <w:rsid w:val="00CD09F7"/>
    <w:rsid w:val="00CD2C1B"/>
    <w:rsid w:val="00CD33CE"/>
    <w:rsid w:val="00CD63C2"/>
    <w:rsid w:val="00CE121E"/>
    <w:rsid w:val="00CE4CA9"/>
    <w:rsid w:val="00CF3184"/>
    <w:rsid w:val="00CF3AA0"/>
    <w:rsid w:val="00CF65E3"/>
    <w:rsid w:val="00D16C2C"/>
    <w:rsid w:val="00D36B90"/>
    <w:rsid w:val="00D466F7"/>
    <w:rsid w:val="00D52008"/>
    <w:rsid w:val="00D634F4"/>
    <w:rsid w:val="00D66899"/>
    <w:rsid w:val="00D7610E"/>
    <w:rsid w:val="00D934F9"/>
    <w:rsid w:val="00DA248D"/>
    <w:rsid w:val="00DA7AB0"/>
    <w:rsid w:val="00DB64EF"/>
    <w:rsid w:val="00DD441D"/>
    <w:rsid w:val="00DF4F7A"/>
    <w:rsid w:val="00E101B1"/>
    <w:rsid w:val="00E3599D"/>
    <w:rsid w:val="00E36759"/>
    <w:rsid w:val="00E4063C"/>
    <w:rsid w:val="00E41DB4"/>
    <w:rsid w:val="00E44B1D"/>
    <w:rsid w:val="00E47989"/>
    <w:rsid w:val="00E62148"/>
    <w:rsid w:val="00E86172"/>
    <w:rsid w:val="00E9412C"/>
    <w:rsid w:val="00EA2CE5"/>
    <w:rsid w:val="00EA50C8"/>
    <w:rsid w:val="00EB009C"/>
    <w:rsid w:val="00EB7C39"/>
    <w:rsid w:val="00EF43C1"/>
    <w:rsid w:val="00F06D00"/>
    <w:rsid w:val="00F073EF"/>
    <w:rsid w:val="00F1343F"/>
    <w:rsid w:val="00F265E6"/>
    <w:rsid w:val="00F53149"/>
    <w:rsid w:val="00F55F02"/>
    <w:rsid w:val="00F63F9B"/>
    <w:rsid w:val="00F842F6"/>
    <w:rsid w:val="00F97F28"/>
    <w:rsid w:val="00FB5FBC"/>
    <w:rsid w:val="00FB6A5B"/>
    <w:rsid w:val="00FC1B42"/>
    <w:rsid w:val="00FC7174"/>
    <w:rsid w:val="00FC780A"/>
    <w:rsid w:val="00FD4AFF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CF54D8"/>
  <w15:chartTrackingRefBased/>
  <w15:docId w15:val="{581A8BEE-7B4B-41F0-81F0-8B17EFF5D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0759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rPr>
      <w:rFonts w:ascii="Arial" w:hAnsi="Arial"/>
      <w:sz w:val="24"/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table" w:styleId="TableGrid">
    <w:name w:val="Table Grid"/>
    <w:basedOn w:val="TableNormal"/>
    <w:rsid w:val="00313F4D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14301"/>
  </w:style>
  <w:style w:type="character" w:styleId="Hyperlink">
    <w:name w:val="Hyperlink"/>
    <w:rsid w:val="009F13B1"/>
    <w:rPr>
      <w:color w:val="0000FF"/>
      <w:u w:val="single"/>
    </w:rPr>
  </w:style>
  <w:style w:type="character" w:styleId="FollowedHyperlink">
    <w:name w:val="FollowedHyperlink"/>
    <w:rsid w:val="00942E16"/>
    <w:rPr>
      <w:color w:val="606420"/>
      <w:u w:val="single"/>
    </w:rPr>
  </w:style>
  <w:style w:type="paragraph" w:styleId="Title">
    <w:name w:val="Title"/>
    <w:basedOn w:val="Normal"/>
    <w:qFormat/>
    <w:rsid w:val="00144242"/>
    <w:pPr>
      <w:shd w:val="clear" w:color="auto" w:fill="000000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jc w:val="center"/>
    </w:pPr>
    <w:rPr>
      <w:b/>
      <w:spacing w:val="176"/>
      <w:sz w:val="40"/>
    </w:rPr>
  </w:style>
  <w:style w:type="paragraph" w:styleId="BodyText">
    <w:name w:val="Body Text"/>
    <w:basedOn w:val="Normal"/>
    <w:rsid w:val="0099363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</w:pPr>
    <w:rPr>
      <w:lang w:eastAsia="en-GB"/>
    </w:rPr>
  </w:style>
  <w:style w:type="paragraph" w:styleId="BodyText2">
    <w:name w:val="Body Text 2"/>
    <w:basedOn w:val="Normal"/>
    <w:rsid w:val="0099363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</w:pPr>
    <w:rPr>
      <w:sz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dshr@educationscotland.gov.scot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416324\Downloads\Inward%20Secondment%20Application%20Form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A33762274</value>
    </field>
    <field name="Objective-Title">
      <value order="0">Inward secondment - blank application form - 2021</value>
    </field>
    <field name="Objective-Description">
      <value order="0"/>
    </field>
    <field name="Objective-CreationStamp">
      <value order="0">2021-06-23T15:14:20Z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2022-03-18T10:09:31Z</value>
    </field>
    <field name="Objective-Owner">
      <value order="0">Kelly, Jacqueline J (U416324)</value>
    </field>
    <field name="Objective-Path">
      <value order="0">Objective Global Folder:SG File Plan:Administration:Human resources:HR Shared Services - Resourcing:Guidance and procedures: HR Shared Services - Resourcing:Education Scotland: HR: Recruitment: Guidance and Procedures: 2016-2021</value>
    </field>
    <field name="Objective-Parent">
      <value order="0">Education Scotland: HR: Recruitment: Guidance and Procedures: 2016-2021</value>
    </field>
    <field name="Objective-State">
      <value order="0">Being Edited</value>
    </field>
    <field name="Objective-VersionId">
      <value order="0">vA54815348</value>
    </field>
    <field name="Objective-Version">
      <value order="0">1.2</value>
    </field>
    <field name="Objective-VersionNumber">
      <value order="0">3</value>
    </field>
    <field name="Objective-VersionComment">
      <value order="0"/>
    </field>
    <field name="Objective-FileNumber">
      <value order="0">BUSPROC/4870</value>
    </field>
    <field name="Objective-Classification">
      <value order="0">OFFICIAL-SENSITIVE</value>
    </field>
    <field name="Objective-Caveats">
      <value order="0">Caveat for access to SG Fileplan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  <field name="Objective-Required Redaction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Inward Secondment Application Form (1)</Template>
  <TotalTime>0</TotalTime>
  <Pages>5</Pages>
  <Words>477</Words>
  <Characters>3666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Inward Secondment Application Form.dot</vt:lpstr>
    </vt:vector>
  </TitlesOfParts>
  <Manager/>
  <Company>Scottish Executive</Company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Inward Secondment Application Form.dot</dc:title>
  <dc:subject>Application for Inward Secondment to the Scottish Government</dc:subject>
  <dc:creator>u416324</dc:creator>
  <cp:keywords>Application for Inward Secondment to the SG</cp:keywords>
  <dc:description/>
  <cp:lastModifiedBy>Jeremy Stevenson</cp:lastModifiedBy>
  <cp:revision>2</cp:revision>
  <cp:lastPrinted>2007-11-02T11:34:00Z</cp:lastPrinted>
  <dcterms:created xsi:type="dcterms:W3CDTF">2023-05-12T13:17:00Z</dcterms:created>
  <dcterms:modified xsi:type="dcterms:W3CDTF">2023-05-12T13:17:00Z</dcterms:modified>
  <cp:category>Personnel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R222425</vt:lpwstr>
  </property>
  <property fmtid="{D5CDD505-2E9C-101B-9397-08002B2CF9AE}" pid="3" name="Version Number">
    <vt:lpwstr>1</vt:lpwstr>
  </property>
  <property fmtid="{D5CDD505-2E9C-101B-9397-08002B2CF9AE}" pid="4" name="Objective-Id">
    <vt:lpwstr>A33762274</vt:lpwstr>
  </property>
  <property fmtid="{D5CDD505-2E9C-101B-9397-08002B2CF9AE}" pid="5" name="Objective-Title">
    <vt:lpwstr>Inward secondment - blank application form - 2021</vt:lpwstr>
  </property>
  <property fmtid="{D5CDD505-2E9C-101B-9397-08002B2CF9AE}" pid="6" name="Objective-Description">
    <vt:lpwstr/>
  </property>
  <property fmtid="{D5CDD505-2E9C-101B-9397-08002B2CF9AE}" pid="7" name="Objective-CreationStamp">
    <vt:filetime>2021-06-23T15:14:20Z</vt:filetime>
  </property>
  <property fmtid="{D5CDD505-2E9C-101B-9397-08002B2CF9AE}" pid="8" name="Objective-IsApproved">
    <vt:bool>false</vt:bool>
  </property>
  <property fmtid="{D5CDD505-2E9C-101B-9397-08002B2CF9AE}" pid="9" name="Objective-IsPublished">
    <vt:bool>false</vt:bool>
  </property>
  <property fmtid="{D5CDD505-2E9C-101B-9397-08002B2CF9AE}" pid="10" name="Objective-DatePublished">
    <vt:lpwstr/>
  </property>
  <property fmtid="{D5CDD505-2E9C-101B-9397-08002B2CF9AE}" pid="11" name="Objective-ModificationStamp">
    <vt:filetime>2022-03-18T10:09:31Z</vt:filetime>
  </property>
  <property fmtid="{D5CDD505-2E9C-101B-9397-08002B2CF9AE}" pid="12" name="Objective-Owner">
    <vt:lpwstr>Kelly, Jacqueline J (U416324)</vt:lpwstr>
  </property>
  <property fmtid="{D5CDD505-2E9C-101B-9397-08002B2CF9AE}" pid="13" name="Objective-Path">
    <vt:lpwstr>Objective Global Folder:SG File Plan:Administration:Human resources:HR Shared Services - Resourcing:Guidance and procedures: HR Shared Services - Resourcing:Education Scotland: HR: Recruitment: Guidance and Procedures: 2016-2021</vt:lpwstr>
  </property>
  <property fmtid="{D5CDD505-2E9C-101B-9397-08002B2CF9AE}" pid="14" name="Objective-Parent">
    <vt:lpwstr>Education Scotland: HR: Recruitment: Guidance and Procedures: 2016-2021</vt:lpwstr>
  </property>
  <property fmtid="{D5CDD505-2E9C-101B-9397-08002B2CF9AE}" pid="15" name="Objective-State">
    <vt:lpwstr>Being Edited</vt:lpwstr>
  </property>
  <property fmtid="{D5CDD505-2E9C-101B-9397-08002B2CF9AE}" pid="16" name="Objective-VersionId">
    <vt:lpwstr>vA54815348</vt:lpwstr>
  </property>
  <property fmtid="{D5CDD505-2E9C-101B-9397-08002B2CF9AE}" pid="17" name="Objective-Version">
    <vt:lpwstr>1.2</vt:lpwstr>
  </property>
  <property fmtid="{D5CDD505-2E9C-101B-9397-08002B2CF9AE}" pid="18" name="Objective-VersionNumber">
    <vt:r8>3</vt:r8>
  </property>
  <property fmtid="{D5CDD505-2E9C-101B-9397-08002B2CF9AE}" pid="19" name="Objective-VersionComment">
    <vt:lpwstr/>
  </property>
  <property fmtid="{D5CDD505-2E9C-101B-9397-08002B2CF9AE}" pid="20" name="Objective-FileNumber">
    <vt:lpwstr>BUSPROC/4870</vt:lpwstr>
  </property>
  <property fmtid="{D5CDD505-2E9C-101B-9397-08002B2CF9AE}" pid="21" name="Objective-Classification">
    <vt:lpwstr>OFFICIAL-SENSITIVE</vt:lpwstr>
  </property>
  <property fmtid="{D5CDD505-2E9C-101B-9397-08002B2CF9AE}" pid="22" name="Objective-Caveats">
    <vt:lpwstr>Caveat for access to SG Fileplan</vt:lpwstr>
  </property>
  <property fmtid="{D5CDD505-2E9C-101B-9397-08002B2CF9AE}" pid="23" name="Objective-Date of Original">
    <vt:lpwstr/>
  </property>
  <property fmtid="{D5CDD505-2E9C-101B-9397-08002B2CF9AE}" pid="24" name="Objective-Date Received">
    <vt:lpwstr/>
  </property>
  <property fmtid="{D5CDD505-2E9C-101B-9397-08002B2CF9AE}" pid="25" name="Objective-SG Web Publication - Category">
    <vt:lpwstr/>
  </property>
  <property fmtid="{D5CDD505-2E9C-101B-9397-08002B2CF9AE}" pid="26" name="Objective-SG Web Publication - Category 2 Classification">
    <vt:lpwstr/>
  </property>
  <property fmtid="{D5CDD505-2E9C-101B-9397-08002B2CF9AE}" pid="27" name="Objective-Connect Creator">
    <vt:lpwstr/>
  </property>
  <property fmtid="{D5CDD505-2E9C-101B-9397-08002B2CF9AE}" pid="28" name="Objective-Required Redaction">
    <vt:lpwstr/>
  </property>
</Properties>
</file>